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7AAA8" w14:textId="77777777" w:rsidR="002F5FDB" w:rsidRDefault="00F71AA5">
      <w:bookmarkStart w:id="0" w:name="_GoBack"/>
      <w:bookmarkEnd w:id="0"/>
      <w:r>
        <w:rPr>
          <w:noProof/>
        </w:rPr>
        <w:drawing>
          <wp:anchor distT="0" distB="0" distL="114300" distR="114300" simplePos="0" relativeHeight="251655167" behindDoc="1" locked="0" layoutInCell="1" allowOverlap="1" wp14:anchorId="0CF68A67" wp14:editId="6928395A">
            <wp:simplePos x="0" y="0"/>
            <wp:positionH relativeFrom="column">
              <wp:posOffset>-263715</wp:posOffset>
            </wp:positionH>
            <wp:positionV relativeFrom="page">
              <wp:posOffset>-1127760</wp:posOffset>
            </wp:positionV>
            <wp:extent cx="15575412" cy="6080063"/>
            <wp:effectExtent l="0" t="0" r="7620" b="0"/>
            <wp:wrapNone/>
            <wp:docPr id="18" name="Picture 18" descr="detail of grass with city br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seup-of-greenery-with-a-city-skyline-out-of-focus-in-the-distance..png"/>
                    <pic:cNvPicPr/>
                  </pic:nvPicPr>
                  <pic:blipFill>
                    <a:blip r:embed="rId9">
                      <a:extLst>
                        <a:ext uri="{28A0092B-C50C-407E-A947-70E740481C1C}">
                          <a14:useLocalDpi xmlns:a14="http://schemas.microsoft.com/office/drawing/2010/main" val="0"/>
                        </a:ext>
                      </a:extLst>
                    </a:blip>
                    <a:stretch>
                      <a:fillRect/>
                    </a:stretch>
                  </pic:blipFill>
                  <pic:spPr>
                    <a:xfrm>
                      <a:off x="0" y="0"/>
                      <a:ext cx="15575412" cy="608006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5736"/>
        <w:tblW w:w="23746" w:type="dxa"/>
        <w:tblLook w:val="0000" w:firstRow="0" w:lastRow="0" w:firstColumn="0" w:lastColumn="0" w:noHBand="0" w:noVBand="0"/>
      </w:tblPr>
      <w:tblGrid>
        <w:gridCol w:w="10806"/>
        <w:gridCol w:w="4219"/>
        <w:gridCol w:w="8721"/>
      </w:tblGrid>
      <w:tr w:rsidR="009C4853" w14:paraId="01CA1313" w14:textId="77777777" w:rsidTr="009C4853">
        <w:trPr>
          <w:trHeight w:val="7230"/>
        </w:trPr>
        <w:tc>
          <w:tcPr>
            <w:tcW w:w="10806" w:type="dxa"/>
          </w:tcPr>
          <w:p w14:paraId="4B0AE1AC" w14:textId="77777777" w:rsidR="009C4853" w:rsidRDefault="009C4853" w:rsidP="009C4853">
            <w:pPr>
              <w:ind w:right="90"/>
            </w:pPr>
            <w:r>
              <w:rPr>
                <w:noProof/>
              </w:rPr>
              <mc:AlternateContent>
                <mc:Choice Requires="wpg">
                  <w:drawing>
                    <wp:inline distT="0" distB="0" distL="0" distR="0" wp14:anchorId="472D2AC8" wp14:editId="2ACF0284">
                      <wp:extent cx="6652895" cy="5080000"/>
                      <wp:effectExtent l="0" t="0" r="14605" b="6350"/>
                      <wp:docPr id="2" name="Group 2" title="text block"/>
                      <wp:cNvGraphicFramePr/>
                      <a:graphic xmlns:a="http://schemas.openxmlformats.org/drawingml/2006/main">
                        <a:graphicData uri="http://schemas.microsoft.com/office/word/2010/wordprocessingGroup">
                          <wpg:wgp>
                            <wpg:cNvGrpSpPr/>
                            <wpg:grpSpPr>
                              <a:xfrm>
                                <a:off x="0" y="0"/>
                                <a:ext cx="6652895" cy="5080000"/>
                                <a:chOff x="0" y="0"/>
                                <a:chExt cx="6652903" cy="5080000"/>
                              </a:xfrm>
                            </wpg:grpSpPr>
                            <wps:wsp>
                              <wps:cNvPr id="84" name="Text Box 16"/>
                              <wps:cNvSpPr txBox="1">
                                <a:spLocks noChangeArrowheads="1"/>
                              </wps:cNvSpPr>
                              <wps:spPr bwMode="auto">
                                <a:xfrm>
                                  <a:off x="3831020" y="0"/>
                                  <a:ext cx="2821883" cy="5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Char"/>
                                      </w:rPr>
                                      <w:id w:val="438566809"/>
                                      <w:showingPlcHdr/>
                                    </w:sdtPr>
                                    <w:sdtEndPr>
                                      <w:rPr>
                                        <w:rStyle w:val="DefaultParagraphFont"/>
                                        <w:b/>
                                      </w:rPr>
                                    </w:sdtEndPr>
                                    <w:sdtContent>
                                      <w:p w14:paraId="4C7CB1EC" w14:textId="77777777" w:rsidR="009C4853" w:rsidRDefault="009C4853" w:rsidP="0021739E">
                                        <w:pPr>
                                          <w:pStyle w:val="ParaText"/>
                                          <w:jc w:val="left"/>
                                        </w:pPr>
                                        <w:r>
                                          <w:t>CONSULTING</w:t>
                                        </w:r>
                                      </w:p>
                                      <w:p w14:paraId="66C28CBD" w14:textId="77777777" w:rsidR="009C4853" w:rsidRDefault="009C4853" w:rsidP="0021739E">
                                        <w:pPr>
                                          <w:pStyle w:val="ParaText"/>
                                          <w:jc w:val="left"/>
                                        </w:pPr>
                                        <w:r>
                                          <w:t>SALES</w:t>
                                        </w:r>
                                      </w:p>
                                      <w:p w14:paraId="509E1EFA" w14:textId="77777777" w:rsidR="009C4853" w:rsidRDefault="009C4853" w:rsidP="0021739E">
                                        <w:pPr>
                                          <w:pStyle w:val="ParaText"/>
                                          <w:jc w:val="left"/>
                                        </w:pPr>
                                        <w:r>
                                          <w:t xml:space="preserve">STAFFING </w:t>
                                        </w:r>
                                      </w:p>
                                      <w:p w14:paraId="5D17415F" w14:textId="77777777" w:rsidR="009C4853" w:rsidRDefault="009C4853" w:rsidP="0021739E">
                                        <w:pPr>
                                          <w:pStyle w:val="ParaText"/>
                                          <w:jc w:val="left"/>
                                        </w:pPr>
                                        <w:r>
                                          <w:t>SUPPORT</w:t>
                                        </w:r>
                                      </w:p>
                                    </w:sdtContent>
                                  </w:sdt>
                                  <w:sdt>
                                    <w:sdtPr>
                                      <w:rPr>
                                        <w:rStyle w:val="ParaText02Char"/>
                                      </w:rPr>
                                      <w:id w:val="221951670"/>
                                      <w:showingPlcHdr/>
                                    </w:sdtPr>
                                    <w:sdtEndPr>
                                      <w:rPr>
                                        <w:rStyle w:val="DefaultParagraphFont"/>
                                      </w:rPr>
                                    </w:sdtEndPr>
                                    <w:sdtContent>
                                      <w:p w14:paraId="6033D092" w14:textId="77777777" w:rsidR="009C4853" w:rsidRDefault="009C4853" w:rsidP="0021739E">
                                        <w:pPr>
                                          <w:pStyle w:val="ParaText02"/>
                                          <w:spacing w:line="360" w:lineRule="auto"/>
                                          <w:jc w:val="left"/>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ED562EE" w14:textId="77777777" w:rsidR="009C4853" w:rsidRDefault="009C4853" w:rsidP="0021739E">
                                        <w:pPr>
                                          <w:pStyle w:val="ParaText02"/>
                                          <w:jc w:val="left"/>
                                        </w:pPr>
                                        <w:r>
                                          <w:t xml:space="preserve"> </w:t>
                                        </w:r>
                                      </w:p>
                                    </w:sdtContent>
                                  </w:sdt>
                                </w:txbxContent>
                              </wps:txbx>
                              <wps:bodyPr rot="0" vert="horz" wrap="square" lIns="0" tIns="0" rIns="0" bIns="0" anchor="b" anchorCtr="0" upright="1">
                                <a:noAutofit/>
                              </wps:bodyPr>
                            </wps:wsp>
                            <wps:wsp>
                              <wps:cNvPr id="81" name="Text Box 17"/>
                              <wps:cNvSpPr txBox="1">
                                <a:spLocks noChangeArrowheads="1"/>
                              </wps:cNvSpPr>
                              <wps:spPr bwMode="auto">
                                <a:xfrm>
                                  <a:off x="0" y="2774731"/>
                                  <a:ext cx="3004457"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E3B70" w14:textId="77777777" w:rsidR="009C4853" w:rsidRDefault="009C4853" w:rsidP="009C4853">
                                    <w:r>
                                      <w:rPr>
                                        <w:noProof/>
                                      </w:rPr>
                                      <w:drawing>
                                        <wp:inline distT="0" distB="0" distL="0" distR="0" wp14:anchorId="2E12F5D9" wp14:editId="286E5C4D">
                                          <wp:extent cx="1214651" cy="527336"/>
                                          <wp:effectExtent l="0" t="0" r="0" b="6350"/>
                                          <wp:docPr id="201" name="Graphic 201" descr="logo 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28382" cy="533297"/>
                                                  </a:xfrm>
                                                  <a:prstGeom prst="rect">
                                                    <a:avLst/>
                                                  </a:prstGeom>
                                                </pic:spPr>
                                              </pic:pic>
                                            </a:graphicData>
                                          </a:graphic>
                                        </wp:inline>
                                      </w:drawing>
                                    </w:r>
                                  </w:p>
                                  <w:sdt>
                                    <w:sdtPr>
                                      <w:rPr>
                                        <w:rStyle w:val="AddressChar"/>
                                      </w:rPr>
                                      <w:id w:val="-1087998977"/>
                                      <w:showingPlcHdr/>
                                    </w:sdtPr>
                                    <w:sdtEndPr>
                                      <w:rPr>
                                        <w:rStyle w:val="DefaultParagraphFont"/>
                                      </w:rPr>
                                    </w:sdtEndPr>
                                    <w:sdtContent>
                                      <w:p w14:paraId="18FB0B16" w14:textId="77777777" w:rsidR="009C4853" w:rsidRDefault="009C4853" w:rsidP="009C4853">
                                        <w:pPr>
                                          <w:pStyle w:val="Address"/>
                                          <w:rPr>
                                            <w:rStyle w:val="PlaceholderText"/>
                                            <w:color w:val="000000" w:themeColor="text1"/>
                                          </w:rPr>
                                        </w:pPr>
                                        <w:r>
                                          <w:rPr>
                                            <w:rStyle w:val="PlaceholderText"/>
                                            <w:color w:val="000000" w:themeColor="text1"/>
                                          </w:rPr>
                                          <w:t>Address line 01</w:t>
                                        </w:r>
                                      </w:p>
                                      <w:p w14:paraId="71E504D6" w14:textId="77777777" w:rsidR="009C4853" w:rsidRDefault="009C4853" w:rsidP="009C4853">
                                        <w:pPr>
                                          <w:pStyle w:val="Address"/>
                                          <w:rPr>
                                            <w:rStyle w:val="PlaceholderText"/>
                                            <w:color w:val="000000" w:themeColor="text1"/>
                                          </w:rPr>
                                        </w:pPr>
                                        <w:r>
                                          <w:rPr>
                                            <w:rStyle w:val="PlaceholderText"/>
                                            <w:color w:val="000000" w:themeColor="text1"/>
                                          </w:rPr>
                                          <w:t>Address line 02</w:t>
                                        </w:r>
                                      </w:p>
                                      <w:p w14:paraId="79F76845" w14:textId="77777777" w:rsidR="009C4853" w:rsidRDefault="009C4853" w:rsidP="009C4853">
                                        <w:pPr>
                                          <w:pStyle w:val="Address"/>
                                          <w:rPr>
                                            <w:rStyle w:val="PlaceholderText"/>
                                            <w:color w:val="000000" w:themeColor="text1"/>
                                          </w:rPr>
                                        </w:pPr>
                                        <w:r>
                                          <w:rPr>
                                            <w:rStyle w:val="PlaceholderText"/>
                                            <w:color w:val="000000" w:themeColor="text1"/>
                                          </w:rPr>
                                          <w:t>Phone: 425.555.0155</w:t>
                                        </w:r>
                                      </w:p>
                                      <w:p w14:paraId="236819E0" w14:textId="77777777" w:rsidR="009C4853" w:rsidRDefault="009C4853" w:rsidP="009C4853">
                                        <w:pPr>
                                          <w:pStyle w:val="Address"/>
                                          <w:rPr>
                                            <w:rStyle w:val="PlaceholderText"/>
                                            <w:color w:val="000000" w:themeColor="text1"/>
                                          </w:rPr>
                                        </w:pPr>
                                        <w:r>
                                          <w:rPr>
                                            <w:rStyle w:val="PlaceholderText"/>
                                            <w:color w:val="000000" w:themeColor="text1"/>
                                          </w:rPr>
                                          <w:t>Fax: 425.555.0156</w:t>
                                        </w:r>
                                      </w:p>
                                      <w:p w14:paraId="6BB5751F" w14:textId="77777777" w:rsidR="009C4853" w:rsidRDefault="009C4853" w:rsidP="009C4853">
                                        <w:pPr>
                                          <w:pStyle w:val="Address"/>
                                        </w:pPr>
                                        <w:r>
                                          <w:rPr>
                                            <w:rStyle w:val="PlaceholderText"/>
                                            <w:color w:val="000000" w:themeColor="text1"/>
                                          </w:rPr>
                                          <w:t>Email: name@companyname.com</w:t>
                                        </w:r>
                                      </w:p>
                                    </w:sdtContent>
                                  </w:sdt>
                                </w:txbxContent>
                              </wps:txbx>
                              <wps:bodyPr rot="0" vert="horz" wrap="square" lIns="0" tIns="0" rIns="0" bIns="0" anchor="t" anchorCtr="0" upright="1">
                                <a:noAutofit/>
                              </wps:bodyPr>
                            </wps:wsp>
                          </wpg:wgp>
                        </a:graphicData>
                      </a:graphic>
                    </wp:inline>
                  </w:drawing>
                </mc:Choice>
                <mc:Fallback>
                  <w:pict>
                    <v:group w14:anchorId="472D2AC8" id="Group 2" o:spid="_x0000_s1026" alt="Title: text block" style="width:523.85pt;height:400pt;mso-position-horizontal-relative:char;mso-position-vertical-relative:line" coordsize="6652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">
                      <v:shapetype id="_x0000_t202" coordsize="21600,21600" o:spt="202" path="m,l,21600r21600,l21600,xe">
                        <v:stroke joinstyle="miter"/>
                        <v:path gradientshapeok="t" o:connecttype="rect"/>
                      </v:shapetype>
                      <v:shape id="Text Box 16" o:spid="_x0000_s1027" type="#_x0000_t202" style="position:absolute;left:38310;width:28219;height:508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" filled="f" stroked="f">
                        <v:textbox inset="0,0,0,0">
                          <w:txbxContent>
                            <w:sdt>
                              <w:sdtPr>
                                <w:rPr>
                                  <w:rStyle w:val="ParaTextChar"/>
                                </w:rPr>
                                <w:id w:val="438566809"/>
                                <w:showingPlcHdr/>
                              </w:sdtPr>
                              <w:sdtEndPr>
                                <w:rPr>
                                  <w:rStyle w:val="DefaultParagraphFont"/>
                                  <w:b/>
                                </w:rPr>
                              </w:sdtEndPr>
                              <w:sdtContent>
                                <w:p w14:paraId="4C7CB1EC" w14:textId="77777777" w:rsidR="009C4853" w:rsidRDefault="009C4853" w:rsidP="0021739E">
                                  <w:pPr>
                                    <w:pStyle w:val="ParaText"/>
                                    <w:jc w:val="left"/>
                                  </w:pPr>
                                  <w:r>
                                    <w:t>CONSULTING</w:t>
                                  </w:r>
                                </w:p>
                                <w:p w14:paraId="66C28CBD" w14:textId="77777777" w:rsidR="009C4853" w:rsidRDefault="009C4853" w:rsidP="0021739E">
                                  <w:pPr>
                                    <w:pStyle w:val="ParaText"/>
                                    <w:jc w:val="left"/>
                                  </w:pPr>
                                  <w:r>
                                    <w:t>SALES</w:t>
                                  </w:r>
                                </w:p>
                                <w:p w14:paraId="509E1EFA" w14:textId="77777777" w:rsidR="009C4853" w:rsidRDefault="009C4853" w:rsidP="0021739E">
                                  <w:pPr>
                                    <w:pStyle w:val="ParaText"/>
                                    <w:jc w:val="left"/>
                                  </w:pPr>
                                  <w:r>
                                    <w:t xml:space="preserve">STAFFING </w:t>
                                  </w:r>
                                </w:p>
                                <w:p w14:paraId="5D17415F" w14:textId="77777777" w:rsidR="009C4853" w:rsidRDefault="009C4853" w:rsidP="0021739E">
                                  <w:pPr>
                                    <w:pStyle w:val="ParaText"/>
                                    <w:jc w:val="left"/>
                                  </w:pPr>
                                  <w:r>
                                    <w:t>SUPPORT</w:t>
                                  </w:r>
                                </w:p>
                              </w:sdtContent>
                            </w:sdt>
                            <w:sdt>
                              <w:sdtPr>
                                <w:rPr>
                                  <w:rStyle w:val="ParaText02Char"/>
                                </w:rPr>
                                <w:id w:val="221951670"/>
                                <w:showingPlcHdr/>
                              </w:sdtPr>
                              <w:sdtEndPr>
                                <w:rPr>
                                  <w:rStyle w:val="DefaultParagraphFont"/>
                                </w:rPr>
                              </w:sdtEndPr>
                              <w:sdtContent>
                                <w:p w14:paraId="6033D092" w14:textId="77777777" w:rsidR="009C4853" w:rsidRDefault="009C4853" w:rsidP="0021739E">
                                  <w:pPr>
                                    <w:pStyle w:val="ParaText02"/>
                                    <w:spacing w:line="360" w:lineRule="auto"/>
                                    <w:jc w:val="left"/>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ED562EE" w14:textId="77777777" w:rsidR="009C4853" w:rsidRDefault="009C4853" w:rsidP="0021739E">
                                  <w:pPr>
                                    <w:pStyle w:val="ParaText02"/>
                                    <w:jc w:val="left"/>
                                  </w:pPr>
                                  <w:r>
                                    <w:t xml:space="preserve"> </w:t>
                                  </w:r>
                                </w:p>
                              </w:sdtContent>
                            </w:sdt>
                          </w:txbxContent>
                        </v:textbox>
                      </v:shape>
                      <v:shape id="Text Box 17" o:spid="_x0000_s1028" type="#_x0000_t202" style="position:absolute;top:27747;width:30044;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CBE3B70" w14:textId="77777777" w:rsidR="009C4853" w:rsidRDefault="009C4853" w:rsidP="009C4853">
                              <w:r>
                                <w:rPr>
                                  <w:noProof/>
                                </w:rPr>
                                <w:drawing>
                                  <wp:inline distT="0" distB="0" distL="0" distR="0" wp14:anchorId="2E12F5D9" wp14:editId="286E5C4D">
                                    <wp:extent cx="1214651" cy="527336"/>
                                    <wp:effectExtent l="0" t="0" r="0" b="6350"/>
                                    <wp:docPr id="201" name="Graphic 201" descr="logo 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28382" cy="533297"/>
                                            </a:xfrm>
                                            <a:prstGeom prst="rect">
                                              <a:avLst/>
                                            </a:prstGeom>
                                          </pic:spPr>
                                        </pic:pic>
                                      </a:graphicData>
                                    </a:graphic>
                                  </wp:inline>
                                </w:drawing>
                              </w:r>
                            </w:p>
                            <w:sdt>
                              <w:sdtPr>
                                <w:rPr>
                                  <w:rStyle w:val="AddressChar"/>
                                </w:rPr>
                                <w:id w:val="-1087998977"/>
                                <w:showingPlcHdr/>
                              </w:sdtPr>
                              <w:sdtEndPr>
                                <w:rPr>
                                  <w:rStyle w:val="DefaultParagraphFont"/>
                                </w:rPr>
                              </w:sdtEndPr>
                              <w:sdtContent>
                                <w:p w14:paraId="18FB0B16" w14:textId="77777777" w:rsidR="009C4853" w:rsidRDefault="009C4853" w:rsidP="009C4853">
                                  <w:pPr>
                                    <w:pStyle w:val="Address"/>
                                    <w:rPr>
                                      <w:rStyle w:val="PlaceholderText"/>
                                      <w:color w:val="000000" w:themeColor="text1"/>
                                    </w:rPr>
                                  </w:pPr>
                                  <w:r>
                                    <w:rPr>
                                      <w:rStyle w:val="PlaceholderText"/>
                                      <w:color w:val="000000" w:themeColor="text1"/>
                                    </w:rPr>
                                    <w:t>Address line 01</w:t>
                                  </w:r>
                                </w:p>
                                <w:p w14:paraId="71E504D6" w14:textId="77777777" w:rsidR="009C4853" w:rsidRDefault="009C4853" w:rsidP="009C4853">
                                  <w:pPr>
                                    <w:pStyle w:val="Address"/>
                                    <w:rPr>
                                      <w:rStyle w:val="PlaceholderText"/>
                                      <w:color w:val="000000" w:themeColor="text1"/>
                                    </w:rPr>
                                  </w:pPr>
                                  <w:r>
                                    <w:rPr>
                                      <w:rStyle w:val="PlaceholderText"/>
                                      <w:color w:val="000000" w:themeColor="text1"/>
                                    </w:rPr>
                                    <w:t>Address line 02</w:t>
                                  </w:r>
                                </w:p>
                                <w:p w14:paraId="79F76845" w14:textId="77777777" w:rsidR="009C4853" w:rsidRDefault="009C4853" w:rsidP="009C4853">
                                  <w:pPr>
                                    <w:pStyle w:val="Address"/>
                                    <w:rPr>
                                      <w:rStyle w:val="PlaceholderText"/>
                                      <w:color w:val="000000" w:themeColor="text1"/>
                                    </w:rPr>
                                  </w:pPr>
                                  <w:r>
                                    <w:rPr>
                                      <w:rStyle w:val="PlaceholderText"/>
                                      <w:color w:val="000000" w:themeColor="text1"/>
                                    </w:rPr>
                                    <w:t>Phone: 425.555.0155</w:t>
                                  </w:r>
                                </w:p>
                                <w:p w14:paraId="236819E0" w14:textId="77777777" w:rsidR="009C4853" w:rsidRDefault="009C4853" w:rsidP="009C4853">
                                  <w:pPr>
                                    <w:pStyle w:val="Address"/>
                                    <w:rPr>
                                      <w:rStyle w:val="PlaceholderText"/>
                                      <w:color w:val="000000" w:themeColor="text1"/>
                                    </w:rPr>
                                  </w:pPr>
                                  <w:r>
                                    <w:rPr>
                                      <w:rStyle w:val="PlaceholderText"/>
                                      <w:color w:val="000000" w:themeColor="text1"/>
                                    </w:rPr>
                                    <w:t>Fax: 425.555.0156</w:t>
                                  </w:r>
                                </w:p>
                                <w:p w14:paraId="6BB5751F" w14:textId="77777777" w:rsidR="009C4853" w:rsidRDefault="009C4853" w:rsidP="009C4853">
                                  <w:pPr>
                                    <w:pStyle w:val="Address"/>
                                  </w:pPr>
                                  <w:r>
                                    <w:rPr>
                                      <w:rStyle w:val="PlaceholderText"/>
                                      <w:color w:val="000000" w:themeColor="text1"/>
                                    </w:rPr>
                                    <w:t>Email: name@companyname.com</w:t>
                                  </w:r>
                                </w:p>
                              </w:sdtContent>
                            </w:sdt>
                          </w:txbxContent>
                        </v:textbox>
                      </v:shape>
                      <w10:anchorlock/>
                    </v:group>
                  </w:pict>
                </mc:Fallback>
              </mc:AlternateContent>
            </w:r>
          </w:p>
        </w:tc>
        <w:tc>
          <w:tcPr>
            <w:tcW w:w="4219" w:type="dxa"/>
          </w:tcPr>
          <w:p w14:paraId="7B8059E0" w14:textId="77777777" w:rsidR="009C4853" w:rsidRDefault="009C4853" w:rsidP="009C4853">
            <w:pPr>
              <w:ind w:right="90"/>
            </w:pPr>
          </w:p>
        </w:tc>
        <w:tc>
          <w:tcPr>
            <w:tcW w:w="8721" w:type="dxa"/>
          </w:tcPr>
          <w:p w14:paraId="0604D0C7" w14:textId="77777777" w:rsidR="009C4853" w:rsidRDefault="009C4853" w:rsidP="009C4853">
            <w:pPr>
              <w:ind w:right="90"/>
            </w:pPr>
            <w:r>
              <w:rPr>
                <w:noProof/>
              </w:rPr>
              <mc:AlternateContent>
                <mc:Choice Requires="wpg">
                  <w:drawing>
                    <wp:inline distT="0" distB="0" distL="0" distR="0" wp14:anchorId="62A03CD8" wp14:editId="384B21D5">
                      <wp:extent cx="4813848" cy="4800600"/>
                      <wp:effectExtent l="0" t="0" r="6350" b="0"/>
                      <wp:docPr id="3" name="Group 3" title="text block"/>
                      <wp:cNvGraphicFramePr/>
                      <a:graphic xmlns:a="http://schemas.openxmlformats.org/drawingml/2006/main">
                        <a:graphicData uri="http://schemas.microsoft.com/office/word/2010/wordprocessingGroup">
                          <wpg:wgp>
                            <wpg:cNvGrpSpPr/>
                            <wpg:grpSpPr>
                              <a:xfrm>
                                <a:off x="0" y="0"/>
                                <a:ext cx="4813848" cy="4800600"/>
                                <a:chOff x="0" y="0"/>
                                <a:chExt cx="4813848" cy="4800600"/>
                              </a:xfrm>
                            </wpg:grpSpPr>
                            <wps:wsp>
                              <wps:cNvPr id="88" name="Text Box 13"/>
                              <wps:cNvSpPr txBox="1">
                                <a:spLocks noChangeArrowheads="1"/>
                              </wps:cNvSpPr>
                              <wps:spPr bwMode="auto">
                                <a:xfrm>
                                  <a:off x="0" y="1277007"/>
                                  <a:ext cx="479679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ompanyLogoChar"/>
                                        <w:szCs w:val="96"/>
                                      </w:rPr>
                                      <w:id w:val="1233190106"/>
                                    </w:sdtPr>
                                    <w:sdtEndPr>
                                      <w:rPr>
                                        <w:rStyle w:val="DefaultParagraphFont"/>
                                        <w:szCs w:val="22"/>
                                      </w:rPr>
                                    </w:sdtEndPr>
                                    <w:sdtContent>
                                      <w:p w14:paraId="62529B63" w14:textId="77777777" w:rsidR="009C4853" w:rsidRPr="00F00A36" w:rsidRDefault="009C4853" w:rsidP="009C4853">
                                        <w:pPr>
                                          <w:pStyle w:val="CompanyLogo"/>
                                          <w:rPr>
                                            <w:rStyle w:val="CompanyLogoChar"/>
                                            <w:szCs w:val="96"/>
                                          </w:rPr>
                                        </w:pPr>
                                        <w:r w:rsidRPr="00F00A36">
                                          <w:rPr>
                                            <w:rStyle w:val="CompanyLogoChar"/>
                                            <w:szCs w:val="96"/>
                                          </w:rPr>
                                          <w:t>COMPANY</w:t>
                                        </w:r>
                                      </w:p>
                                      <w:p w14:paraId="16201669" w14:textId="77777777" w:rsidR="009C4853" w:rsidRPr="00F00A36" w:rsidRDefault="009C4853" w:rsidP="009C4853">
                                        <w:pPr>
                                          <w:pStyle w:val="CompanyLogo"/>
                                          <w:rPr>
                                            <w:rStyle w:val="CompanyLogoChar"/>
                                            <w:szCs w:val="96"/>
                                          </w:rPr>
                                        </w:pPr>
                                        <w:r w:rsidRPr="00F00A36">
                                          <w:rPr>
                                            <w:rStyle w:val="CompanyLogoChar"/>
                                            <w:szCs w:val="96"/>
                                          </w:rPr>
                                          <w:t>NAME</w:t>
                                        </w:r>
                                      </w:p>
                                    </w:sdtContent>
                                  </w:sdt>
                                  <w:p w14:paraId="68086DC5" w14:textId="77777777" w:rsidR="009C4853" w:rsidRPr="00F00A36" w:rsidRDefault="009C4853" w:rsidP="009C4853">
                                    <w:pPr>
                                      <w:pStyle w:val="CompanyLogo"/>
                                    </w:pPr>
                                  </w:p>
                                  <w:p w14:paraId="2667FE2D" w14:textId="77777777" w:rsidR="009C4853" w:rsidRPr="00F00A36" w:rsidRDefault="009C4853" w:rsidP="009C4853">
                                    <w:pPr>
                                      <w:pStyle w:val="CompanyLogo"/>
                                    </w:pPr>
                                  </w:p>
                                </w:txbxContent>
                              </wps:txbx>
                              <wps:bodyPr rot="0" vert="horz" wrap="square" lIns="0" tIns="0" rIns="0" bIns="0" anchor="t" anchorCtr="0" upright="1">
                                <a:noAutofit/>
                              </wps:bodyPr>
                            </wps:wsp>
                            <pic:pic xmlns:pic="http://schemas.openxmlformats.org/drawingml/2006/picture">
                              <pic:nvPicPr>
                                <pic:cNvPr id="1" name="Graphic 1" descr="logo placeholde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3121573" y="0"/>
                                  <a:ext cx="1692275" cy="734695"/>
                                </a:xfrm>
                                <a:prstGeom prst="rect">
                                  <a:avLst/>
                                </a:prstGeom>
                              </pic:spPr>
                            </pic:pic>
                            <wps:wsp>
                              <wps:cNvPr id="206" name="Text Box 16"/>
                              <wps:cNvSpPr txBox="1">
                                <a:spLocks noChangeArrowheads="1"/>
                              </wps:cNvSpPr>
                              <wps:spPr bwMode="auto">
                                <a:xfrm>
                                  <a:off x="1434500" y="3405012"/>
                                  <a:ext cx="3330053" cy="139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Char"/>
                                        <w:color w:val="4AB5C4" w:themeColor="accent5"/>
                                      </w:rPr>
                                      <w:id w:val="-1759980145"/>
                                      <w:placeholder>
                                        <w:docPart w:val="9388718850254C65AA5A7BB84B112405"/>
                                      </w:placeholder>
                                      <w:showingPlcHdr/>
                                    </w:sdtPr>
                                    <w:sdtEndPr>
                                      <w:rPr>
                                        <w:rStyle w:val="DefaultParagraphFont"/>
                                        <w:b/>
                                        <w:color w:val="455F51" w:themeColor="text2"/>
                                      </w:rPr>
                                    </w:sdtEndPr>
                                    <w:sdtContent>
                                      <w:p w14:paraId="48A1381C" w14:textId="77777777" w:rsidR="009C4853" w:rsidRPr="00F71AA5" w:rsidRDefault="009C4853" w:rsidP="009C4853">
                                        <w:pPr>
                                          <w:pStyle w:val="ParaText"/>
                                        </w:pPr>
                                        <w:r w:rsidRPr="00F71AA5">
                                          <w:t>CONSULTING</w:t>
                                        </w:r>
                                      </w:p>
                                      <w:p w14:paraId="6BF27564" w14:textId="77777777" w:rsidR="009C4853" w:rsidRPr="00F71AA5" w:rsidRDefault="009C4853" w:rsidP="009C4853">
                                        <w:pPr>
                                          <w:pStyle w:val="ParaText"/>
                                        </w:pPr>
                                        <w:r w:rsidRPr="00F71AA5">
                                          <w:t>SALES</w:t>
                                        </w:r>
                                      </w:p>
                                      <w:p w14:paraId="4F8E7AC2" w14:textId="77777777" w:rsidR="009C4853" w:rsidRPr="00F71AA5" w:rsidRDefault="009C4853" w:rsidP="009C4853">
                                        <w:pPr>
                                          <w:pStyle w:val="ParaText"/>
                                        </w:pPr>
                                        <w:r w:rsidRPr="00F71AA5">
                                          <w:t xml:space="preserve">STAFFING </w:t>
                                        </w:r>
                                      </w:p>
                                      <w:p w14:paraId="28084104" w14:textId="77777777" w:rsidR="009C4853" w:rsidRPr="00F71AA5" w:rsidRDefault="009C4853" w:rsidP="009C4853">
                                        <w:pPr>
                                          <w:pStyle w:val="ParaText"/>
                                        </w:pPr>
                                        <w:r w:rsidRPr="00F71AA5">
                                          <w:t>SUPPORT</w:t>
                                        </w:r>
                                      </w:p>
                                    </w:sdtContent>
                                  </w:sdt>
                                  <w:p w14:paraId="5FB2F671" w14:textId="77777777" w:rsidR="009C4853" w:rsidRPr="00F71AA5" w:rsidRDefault="009C4853" w:rsidP="009C4853">
                                    <w:pPr>
                                      <w:pStyle w:val="ParaText02"/>
                                    </w:pPr>
                                  </w:p>
                                </w:txbxContent>
                              </wps:txbx>
                              <wps:bodyPr rot="0" vert="horz" wrap="square" lIns="0" tIns="0" rIns="0" bIns="0" anchor="b" anchorCtr="0" upright="1">
                                <a:noAutofit/>
                              </wps:bodyPr>
                            </wps:wsp>
                          </wpg:wgp>
                        </a:graphicData>
                      </a:graphic>
                    </wp:inline>
                  </w:drawing>
                </mc:Choice>
                <mc:Fallback>
                  <w:pict>
                    <v:group w14:anchorId="62A03CD8" id="Group 3" o:spid="_x0000_s1029" alt="Title: text block" style="width:379.05pt;height:378pt;mso-position-horizontal-relative:char;mso-position-vertical-relative:line" coordsize="48138,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">
                      <v:shape id="Text Box 13" o:spid="_x0000_s1030" type="#_x0000_t202" style="position:absolute;top:12770;width:47967;height:1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sdt>
                              <w:sdtPr>
                                <w:rPr>
                                  <w:rStyle w:val="CompanyLogoChar"/>
                                  <w:szCs w:val="96"/>
                                </w:rPr>
                                <w:id w:val="1233190106"/>
                              </w:sdtPr>
                              <w:sdtEndPr>
                                <w:rPr>
                                  <w:rStyle w:val="DefaultParagraphFont"/>
                                  <w:szCs w:val="22"/>
                                </w:rPr>
                              </w:sdtEndPr>
                              <w:sdtContent>
                                <w:p w14:paraId="62529B63" w14:textId="77777777" w:rsidR="009C4853" w:rsidRPr="00F00A36" w:rsidRDefault="009C4853" w:rsidP="009C4853">
                                  <w:pPr>
                                    <w:pStyle w:val="CompanyLogo"/>
                                    <w:rPr>
                                      <w:rStyle w:val="CompanyLogoChar"/>
                                      <w:szCs w:val="96"/>
                                    </w:rPr>
                                  </w:pPr>
                                  <w:r w:rsidRPr="00F00A36">
                                    <w:rPr>
                                      <w:rStyle w:val="CompanyLogoChar"/>
                                      <w:szCs w:val="96"/>
                                    </w:rPr>
                                    <w:t>COMPANY</w:t>
                                  </w:r>
                                </w:p>
                                <w:p w14:paraId="16201669" w14:textId="77777777" w:rsidR="009C4853" w:rsidRPr="00F00A36" w:rsidRDefault="009C4853" w:rsidP="009C4853">
                                  <w:pPr>
                                    <w:pStyle w:val="CompanyLogo"/>
                                    <w:rPr>
                                      <w:rStyle w:val="CompanyLogoChar"/>
                                      <w:szCs w:val="96"/>
                                    </w:rPr>
                                  </w:pPr>
                                  <w:r w:rsidRPr="00F00A36">
                                    <w:rPr>
                                      <w:rStyle w:val="CompanyLogoChar"/>
                                      <w:szCs w:val="96"/>
                                    </w:rPr>
                                    <w:t>NAME</w:t>
                                  </w:r>
                                </w:p>
                              </w:sdtContent>
                            </w:sdt>
                            <w:p w14:paraId="68086DC5" w14:textId="77777777" w:rsidR="009C4853" w:rsidRPr="00F00A36" w:rsidRDefault="009C4853" w:rsidP="009C4853">
                              <w:pPr>
                                <w:pStyle w:val="CompanyLogo"/>
                              </w:pPr>
                            </w:p>
                            <w:p w14:paraId="2667FE2D" w14:textId="77777777" w:rsidR="009C4853" w:rsidRPr="00F00A36" w:rsidRDefault="009C4853" w:rsidP="009C4853">
                              <w:pPr>
                                <w:pStyle w:val="CompanyLogo"/>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1" type="#_x0000_t75" alt="logo placeholder" style="position:absolute;left:31215;width:1692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">
                        <v:imagedata r:id="rId13" o:title="logo placeholder"/>
                      </v:shape>
                      <v:shape id="Text Box 16" o:spid="_x0000_s1032" type="#_x0000_t202" style="position:absolute;left:14345;top:34050;width:33300;height:13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" filled="f" stroked="f">
                        <v:textbox inset="0,0,0,0">
                          <w:txbxContent>
                            <w:sdt>
                              <w:sdtPr>
                                <w:rPr>
                                  <w:rStyle w:val="ParaTextChar"/>
                                  <w:color w:val="4AB5C4" w:themeColor="accent5"/>
                                </w:rPr>
                                <w:id w:val="-1759980145"/>
                                <w:placeholder>
                                  <w:docPart w:val="9388718850254C65AA5A7BB84B112405"/>
                                </w:placeholder>
                                <w:showingPlcHdr/>
                              </w:sdtPr>
                              <w:sdtEndPr>
                                <w:rPr>
                                  <w:rStyle w:val="DefaultParagraphFont"/>
                                  <w:b/>
                                  <w:color w:val="455F51" w:themeColor="text2"/>
                                </w:rPr>
                              </w:sdtEndPr>
                              <w:sdtContent>
                                <w:p w14:paraId="48A1381C" w14:textId="77777777" w:rsidR="009C4853" w:rsidRPr="00F71AA5" w:rsidRDefault="009C4853" w:rsidP="009C4853">
                                  <w:pPr>
                                    <w:pStyle w:val="ParaText"/>
                                  </w:pPr>
                                  <w:r w:rsidRPr="00F71AA5">
                                    <w:t>CONSULTING</w:t>
                                  </w:r>
                                </w:p>
                                <w:p w14:paraId="6BF27564" w14:textId="77777777" w:rsidR="009C4853" w:rsidRPr="00F71AA5" w:rsidRDefault="009C4853" w:rsidP="009C4853">
                                  <w:pPr>
                                    <w:pStyle w:val="ParaText"/>
                                  </w:pPr>
                                  <w:r w:rsidRPr="00F71AA5">
                                    <w:t>SALES</w:t>
                                  </w:r>
                                </w:p>
                                <w:p w14:paraId="4F8E7AC2" w14:textId="77777777" w:rsidR="009C4853" w:rsidRPr="00F71AA5" w:rsidRDefault="009C4853" w:rsidP="009C4853">
                                  <w:pPr>
                                    <w:pStyle w:val="ParaText"/>
                                  </w:pPr>
                                  <w:r w:rsidRPr="00F71AA5">
                                    <w:t xml:space="preserve">STAFFING </w:t>
                                  </w:r>
                                </w:p>
                                <w:p w14:paraId="28084104" w14:textId="77777777" w:rsidR="009C4853" w:rsidRPr="00F71AA5" w:rsidRDefault="009C4853" w:rsidP="009C4853">
                                  <w:pPr>
                                    <w:pStyle w:val="ParaText"/>
                                  </w:pPr>
                                  <w:r w:rsidRPr="00F71AA5">
                                    <w:t>SUPPORT</w:t>
                                  </w:r>
                                </w:p>
                              </w:sdtContent>
                            </w:sdt>
                            <w:p w14:paraId="5FB2F671" w14:textId="77777777" w:rsidR="009C4853" w:rsidRPr="00F71AA5" w:rsidRDefault="009C4853" w:rsidP="009C4853">
                              <w:pPr>
                                <w:pStyle w:val="ParaText02"/>
                              </w:pPr>
                            </w:p>
                          </w:txbxContent>
                        </v:textbox>
                      </v:shape>
                      <w10:anchorlock/>
                    </v:group>
                  </w:pict>
                </mc:Fallback>
              </mc:AlternateContent>
            </w:r>
          </w:p>
        </w:tc>
      </w:tr>
    </w:tbl>
    <w:p w14:paraId="404A7CE5" w14:textId="77777777" w:rsidR="009C4853" w:rsidRDefault="00F00A36" w:rsidP="001149A4">
      <w:pPr>
        <w:ind w:right="90"/>
      </w:pPr>
      <w:r>
        <w:rPr>
          <w:noProof/>
        </w:rPr>
        <w:drawing>
          <wp:anchor distT="0" distB="0" distL="114300" distR="114300" simplePos="0" relativeHeight="251656191" behindDoc="1" locked="0" layoutInCell="1" allowOverlap="1" wp14:anchorId="355DA96B" wp14:editId="65393AD2">
            <wp:simplePos x="0" y="0"/>
            <wp:positionH relativeFrom="column">
              <wp:posOffset>-585470</wp:posOffset>
            </wp:positionH>
            <wp:positionV relativeFrom="page">
              <wp:posOffset>1365358</wp:posOffset>
            </wp:positionV>
            <wp:extent cx="15944215" cy="9229090"/>
            <wp:effectExtent l="0" t="0" r="635" b="0"/>
            <wp:wrapNone/>
            <wp:docPr id="12" name="Picture 12" descr="graphic design with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10385371-Business-brochure-(Green-Wave-design,-half-fold).png"/>
                    <pic:cNvPicPr/>
                  </pic:nvPicPr>
                  <pic:blipFill>
                    <a:blip r:embed="rId14">
                      <a:extLst>
                        <a:ext uri="{28A0092B-C50C-407E-A947-70E740481C1C}">
                          <a14:useLocalDpi xmlns:a14="http://schemas.microsoft.com/office/drawing/2010/main" val="0"/>
                        </a:ext>
                      </a:extLst>
                    </a:blip>
                    <a:stretch>
                      <a:fillRect/>
                    </a:stretch>
                  </pic:blipFill>
                  <pic:spPr>
                    <a:xfrm>
                      <a:off x="0" y="0"/>
                      <a:ext cx="15944215" cy="9229090"/>
                    </a:xfrm>
                    <a:prstGeom prst="rect">
                      <a:avLst/>
                    </a:prstGeom>
                  </pic:spPr>
                </pic:pic>
              </a:graphicData>
            </a:graphic>
            <wp14:sizeRelH relativeFrom="margin">
              <wp14:pctWidth>0</wp14:pctWidth>
            </wp14:sizeRelH>
            <wp14:sizeRelV relativeFrom="margin">
              <wp14:pctHeight>0</wp14:pctHeight>
            </wp14:sizeRelV>
          </wp:anchor>
        </w:drawing>
      </w:r>
      <w:r w:rsidR="00E531DB">
        <w:br w:type="page"/>
      </w:r>
    </w:p>
    <w:tbl>
      <w:tblPr>
        <w:tblpPr w:leftFromText="180" w:rightFromText="180" w:vertAnchor="page" w:horzAnchor="margin" w:tblpY="2129"/>
        <w:tblW w:w="0" w:type="auto"/>
        <w:tblLook w:val="0000" w:firstRow="0" w:lastRow="0" w:firstColumn="0" w:lastColumn="0" w:noHBand="0" w:noVBand="0"/>
      </w:tblPr>
      <w:tblGrid>
        <w:gridCol w:w="11790"/>
        <w:gridCol w:w="810"/>
        <w:gridCol w:w="11160"/>
      </w:tblGrid>
      <w:tr w:rsidR="00D9628F" w14:paraId="4E645C56" w14:textId="77777777" w:rsidTr="00D9628F">
        <w:trPr>
          <w:trHeight w:val="12870"/>
        </w:trPr>
        <w:tc>
          <w:tcPr>
            <w:tcW w:w="11790" w:type="dxa"/>
          </w:tcPr>
          <w:p w14:paraId="04A6317E" w14:textId="77777777" w:rsidR="00D9628F" w:rsidRDefault="00D9628F" w:rsidP="00D9628F">
            <w:pPr>
              <w:tabs>
                <w:tab w:val="left" w:pos="1217"/>
              </w:tabs>
              <w:ind w:right="90"/>
            </w:pPr>
            <w:r>
              <w:rPr>
                <w:noProof/>
              </w:rPr>
              <w:lastRenderedPageBreak/>
              <mc:AlternateContent>
                <mc:Choice Requires="wpg">
                  <w:drawing>
                    <wp:inline distT="0" distB="0" distL="0" distR="0" wp14:anchorId="5F927908" wp14:editId="113A1395">
                      <wp:extent cx="7238915" cy="6868180"/>
                      <wp:effectExtent l="0" t="0" r="635" b="8890"/>
                      <wp:docPr id="204" name="Group 204" title="text block"/>
                      <wp:cNvGraphicFramePr/>
                      <a:graphic xmlns:a="http://schemas.openxmlformats.org/drawingml/2006/main">
                        <a:graphicData uri="http://schemas.microsoft.com/office/word/2010/wordprocessingGroup">
                          <wpg:wgp>
                            <wpg:cNvGrpSpPr/>
                            <wpg:grpSpPr>
                              <a:xfrm>
                                <a:off x="0" y="0"/>
                                <a:ext cx="7238915" cy="6868180"/>
                                <a:chOff x="1" y="0"/>
                                <a:chExt cx="7351481" cy="6868180"/>
                              </a:xfrm>
                            </wpg:grpSpPr>
                            <wps:wsp>
                              <wps:cNvPr id="72" name="Text Box 39"/>
                              <wps:cNvSpPr txBox="1">
                                <a:spLocks noChangeArrowheads="1"/>
                              </wps:cNvSpPr>
                              <wps:spPr bwMode="auto">
                                <a:xfrm>
                                  <a:off x="695988" y="0"/>
                                  <a:ext cx="6295390" cy="746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Char"/>
                                      </w:rPr>
                                      <w:id w:val="-1146824803"/>
                                      <w:showingPlcHdr/>
                                    </w:sdtPr>
                                    <w:sdtEndPr>
                                      <w:rPr>
                                        <w:rStyle w:val="DefaultParagraphFont"/>
                                        <w:bCs/>
                                      </w:rPr>
                                    </w:sdtEndPr>
                                    <w:sdtContent>
                                      <w:p w14:paraId="2E84027C" w14:textId="77777777" w:rsidR="00D9628F" w:rsidRDefault="00D9628F" w:rsidP="00D9628F">
                                        <w:pPr>
                                          <w:pStyle w:val="Tagline"/>
                                        </w:pPr>
                                        <w:r>
                                          <w:t>Technology at work for you</w:t>
                                        </w:r>
                                      </w:p>
                                    </w:sdtContent>
                                  </w:sdt>
                                  <w:sdt>
                                    <w:sdtPr>
                                      <w:rPr>
                                        <w:rStyle w:val="ParaTextChar"/>
                                      </w:rPr>
                                      <w:id w:val="458308988"/>
                                      <w:showingPlcHdr/>
                                    </w:sdtPr>
                                    <w:sdtEndPr>
                                      <w:rPr>
                                        <w:rStyle w:val="DefaultParagraphFont"/>
                                        <w:b/>
                                      </w:rPr>
                                    </w:sdtEndPr>
                                    <w:sdtContent>
                                      <w:p w14:paraId="19600F1D" w14:textId="77777777" w:rsidR="00D9628F" w:rsidRDefault="00D9628F" w:rsidP="00D9628F">
                                        <w:pPr>
                                          <w:pStyle w:val="ParaText"/>
                                          <w:spacing w:before="0" w:after="0"/>
                                        </w:pPr>
                                        <w:r>
                                          <w:rPr>
                                            <w:rStyle w:val="ParaTextChar"/>
                                          </w:rPr>
                                          <w:t>Connecting your business to the technology resources you need</w:t>
                                        </w:r>
                                      </w:p>
                                    </w:sdtContent>
                                  </w:sdt>
                                  <w:p w14:paraId="15308AA1" w14:textId="77777777" w:rsidR="00D9628F" w:rsidRDefault="00D9628F" w:rsidP="00D9628F">
                                    <w:pPr>
                                      <w:pStyle w:val="Tagline"/>
                                    </w:pPr>
                                  </w:p>
                                </w:txbxContent>
                              </wps:txbx>
                              <wps:bodyPr rot="0" vert="horz" wrap="square" lIns="0" tIns="0" rIns="0" bIns="0" anchor="ctr" anchorCtr="0" upright="1">
                                <a:noAutofit/>
                              </wps:bodyPr>
                            </wps:wsp>
                            <wps:wsp>
                              <wps:cNvPr id="7" name="Text Box 101"/>
                              <wps:cNvSpPr txBox="1">
                                <a:spLocks noChangeArrowheads="1"/>
                              </wps:cNvSpPr>
                              <wps:spPr bwMode="auto">
                                <a:xfrm>
                                  <a:off x="31529" y="2743192"/>
                                  <a:ext cx="213130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36328329"/>
                                      <w:showingPlcHdr/>
                                    </w:sdtPr>
                                    <w:sdtEndPr>
                                      <w:rPr>
                                        <w:rStyle w:val="DefaultParagraphFont"/>
                                      </w:rPr>
                                    </w:sdtEndPr>
                                    <w:sdtContent>
                                      <w:p w14:paraId="5D8C9A48" w14:textId="77777777" w:rsidR="00D9628F" w:rsidRDefault="00D9628F" w:rsidP="00D9628F">
                                        <w:pPr>
                                          <w:pStyle w:val="Paratext03"/>
                                        </w:pPr>
                                        <w:r>
                                          <w:rPr>
                                            <w:w w:val="90"/>
                                          </w:rPr>
                                          <w:t>IT SUPPORT SOLUTIONS</w:t>
                                        </w:r>
                                      </w:p>
                                    </w:sdtContent>
                                  </w:sdt>
                                  <w:sdt>
                                    <w:sdtPr>
                                      <w:rPr>
                                        <w:rStyle w:val="AddressChar"/>
                                      </w:rPr>
                                      <w:id w:val="-122612825"/>
                                      <w:showingPlcHdr/>
                                    </w:sdtPr>
                                    <w:sdtEndPr>
                                      <w:rPr>
                                        <w:rStyle w:val="DefaultParagraphFont"/>
                                        <w:rFonts w:asciiTheme="minorHAnsi" w:hAnsiTheme="minorHAnsi"/>
                                        <w:color w:val="EF792F"/>
                                        <w:w w:val="90"/>
                                        <w:sz w:val="18"/>
                                      </w:rPr>
                                    </w:sdtEndPr>
                                    <w:sdtContent>
                                      <w:p w14:paraId="76079E16"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wps:txbx>
                              <wps:bodyPr rot="0" vert="horz" wrap="square" lIns="0" tIns="0" rIns="0" bIns="0" anchor="t" anchorCtr="0" upright="1">
                                <a:noAutofit/>
                              </wps:bodyPr>
                            </wps:wsp>
                            <wps:wsp>
                              <wps:cNvPr id="8" name="Text Box 101"/>
                              <wps:cNvSpPr txBox="1">
                                <a:spLocks noChangeArrowheads="1"/>
                              </wps:cNvSpPr>
                              <wps:spPr bwMode="auto">
                                <a:xfrm>
                                  <a:off x="2569613" y="2743192"/>
                                  <a:ext cx="213130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934560509"/>
                                      <w:showingPlcHdr/>
                                    </w:sdtPr>
                                    <w:sdtEndPr>
                                      <w:rPr>
                                        <w:rStyle w:val="DefaultParagraphFont"/>
                                      </w:rPr>
                                    </w:sdtEndPr>
                                    <w:sdtContent>
                                      <w:p w14:paraId="08EEB9A8" w14:textId="77777777" w:rsidR="00D9628F" w:rsidRDefault="00D9628F" w:rsidP="00D9628F">
                                        <w:pPr>
                                          <w:pStyle w:val="Paratext03"/>
                                        </w:pPr>
                                        <w:r>
                                          <w:rPr>
                                            <w:w w:val="90"/>
                                          </w:rPr>
                                          <w:t>IT STAFFING SOLUTIONS</w:t>
                                        </w:r>
                                      </w:p>
                                    </w:sdtContent>
                                  </w:sdt>
                                  <w:sdt>
                                    <w:sdtPr>
                                      <w:rPr>
                                        <w:rStyle w:val="AddressChar"/>
                                      </w:rPr>
                                      <w:id w:val="674231344"/>
                                      <w:showingPlcHdr/>
                                    </w:sdtPr>
                                    <w:sdtEndPr>
                                      <w:rPr>
                                        <w:rStyle w:val="DefaultParagraphFont"/>
                                        <w:rFonts w:asciiTheme="minorHAnsi" w:hAnsiTheme="minorHAnsi"/>
                                        <w:color w:val="EF792F"/>
                                        <w:w w:val="90"/>
                                        <w:sz w:val="18"/>
                                      </w:rPr>
                                    </w:sdtEndPr>
                                    <w:sdtContent>
                                      <w:p w14:paraId="495513C9"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wps:txbx>
                              <wps:bodyPr rot="0" vert="horz" wrap="square" lIns="0" tIns="0" rIns="0" bIns="0" anchor="t" anchorCtr="0" upright="1">
                                <a:noAutofit/>
                              </wps:bodyPr>
                            </wps:wsp>
                            <wps:wsp>
                              <wps:cNvPr id="9" name="Text Box 101"/>
                              <wps:cNvSpPr txBox="1">
                                <a:spLocks noChangeArrowheads="1"/>
                              </wps:cNvSpPr>
                              <wps:spPr bwMode="auto">
                                <a:xfrm>
                                  <a:off x="5107696" y="2743192"/>
                                  <a:ext cx="2131305"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1403175565"/>
                                      <w:showingPlcHdr/>
                                    </w:sdtPr>
                                    <w:sdtEndPr>
                                      <w:rPr>
                                        <w:rStyle w:val="DefaultParagraphFont"/>
                                      </w:rPr>
                                    </w:sdtEndPr>
                                    <w:sdtContent>
                                      <w:p w14:paraId="682DE675" w14:textId="77777777" w:rsidR="00D9628F" w:rsidRDefault="00D9628F" w:rsidP="00D9628F">
                                        <w:pPr>
                                          <w:pStyle w:val="Paratext03"/>
                                        </w:pPr>
                                        <w:r w:rsidRPr="00A01E65">
                                          <w:rPr>
                                            <w:w w:val="90"/>
                                          </w:rPr>
                                          <w:t>ENTERPRISE MANAGEMENT SERVICES</w:t>
                                        </w:r>
                                      </w:p>
                                    </w:sdtContent>
                                  </w:sdt>
                                  <w:sdt>
                                    <w:sdtPr>
                                      <w:rPr>
                                        <w:rStyle w:val="AddressChar"/>
                                      </w:rPr>
                                      <w:id w:val="-216676216"/>
                                      <w:showingPlcHdr/>
                                    </w:sdtPr>
                                    <w:sdtEndPr>
                                      <w:rPr>
                                        <w:rStyle w:val="DefaultParagraphFont"/>
                                        <w:rFonts w:asciiTheme="minorHAnsi" w:hAnsiTheme="minorHAnsi"/>
                                        <w:color w:val="EF792F"/>
                                        <w:w w:val="90"/>
                                        <w:sz w:val="18"/>
                                      </w:rPr>
                                    </w:sdtEndPr>
                                    <w:sdtContent>
                                      <w:p w14:paraId="43EF027A"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wps:txbx>
                              <wps:bodyPr rot="0" vert="horz" wrap="square" lIns="0" tIns="0" rIns="0" bIns="0" anchor="t" anchorCtr="0" upright="1">
                                <a:noAutofit/>
                              </wps:bodyPr>
                            </wps:wsp>
                            <wps:wsp>
                              <wps:cNvPr id="10" name="Text Box 101"/>
                              <wps:cNvSpPr txBox="1">
                                <a:spLocks noChangeArrowheads="1"/>
                              </wps:cNvSpPr>
                              <wps:spPr bwMode="auto">
                                <a:xfrm>
                                  <a:off x="1" y="1008990"/>
                                  <a:ext cx="699135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2120365101"/>
                                      <w:showingPlcHdr/>
                                    </w:sdtPr>
                                    <w:sdtEndPr>
                                      <w:rPr>
                                        <w:rStyle w:val="DefaultParagraphFont"/>
                                      </w:rPr>
                                    </w:sdtEndPr>
                                    <w:sdtContent>
                                      <w:p w14:paraId="5C185382" w14:textId="77777777" w:rsidR="00D9628F" w:rsidRDefault="00D9628F" w:rsidP="00D9628F">
                                        <w:pPr>
                                          <w:pStyle w:val="Paratext03"/>
                                        </w:pPr>
                                        <w:r>
                                          <w:rPr>
                                            <w:w w:val="90"/>
                                          </w:rPr>
                                          <w:t>ABOUT OUR SERVICES</w:t>
                                        </w:r>
                                      </w:p>
                                    </w:sdtContent>
                                  </w:sdt>
                                  <w:sdt>
                                    <w:sdtPr>
                                      <w:rPr>
                                        <w:rStyle w:val="AddressChar"/>
                                      </w:rPr>
                                      <w:id w:val="-869143033"/>
                                      <w:showingPlcHdr/>
                                    </w:sdtPr>
                                    <w:sdtEndPr>
                                      <w:rPr>
                                        <w:rStyle w:val="DefaultParagraphFont"/>
                                        <w:rFonts w:asciiTheme="minorHAnsi" w:hAnsiTheme="minorHAnsi"/>
                                        <w:color w:val="EF792F"/>
                                        <w:w w:val="90"/>
                                        <w:sz w:val="18"/>
                                      </w:rPr>
                                    </w:sdtEndPr>
                                    <w:sdtContent>
                                      <w:p w14:paraId="2C487E64"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sdtContent>
                                  </w:sdt>
                                </w:txbxContent>
                              </wps:txbx>
                              <wps:bodyPr rot="0" vert="horz" wrap="square" lIns="0" tIns="0" rIns="0" bIns="0" anchor="t" anchorCtr="0" upright="1">
                                <a:noAutofit/>
                              </wps:bodyPr>
                            </wps:wsp>
                            <wpg:grpSp>
                              <wpg:cNvPr id="203" name="Group 203"/>
                              <wpg:cNvGrpSpPr/>
                              <wpg:grpSpPr>
                                <a:xfrm>
                                  <a:off x="31531" y="5250593"/>
                                  <a:ext cx="7319951" cy="1617587"/>
                                  <a:chOff x="0" y="-330400"/>
                                  <a:chExt cx="7319951" cy="1617587"/>
                                </a:xfrm>
                              </wpg:grpSpPr>
                              <wps:wsp>
                                <wps:cNvPr id="11" name="Text Box 101"/>
                                <wps:cNvSpPr txBox="1">
                                  <a:spLocks noChangeArrowheads="1"/>
                                </wps:cNvSpPr>
                                <wps:spPr bwMode="auto">
                                  <a:xfrm>
                                    <a:off x="15765" y="-330400"/>
                                    <a:ext cx="29768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566262868"/>
                                      </w:sdtPr>
                                      <w:sdtEndPr>
                                        <w:rPr>
                                          <w:rStyle w:val="DefaultParagraphFont"/>
                                        </w:rPr>
                                      </w:sdtEndPr>
                                      <w:sdtContent>
                                        <w:p w14:paraId="5E8C55D5" w14:textId="77777777" w:rsidR="00D9628F" w:rsidRDefault="00D9628F" w:rsidP="00D9628F">
                                          <w:pPr>
                                            <w:pStyle w:val="Paratext03"/>
                                          </w:pPr>
                                          <w:r>
                                            <w:t xml:space="preserve">APPLICATION </w:t>
                                          </w:r>
                                          <w:sdt>
                                            <w:sdtPr>
                                              <w:rPr>
                                                <w:rStyle w:val="Paratext03Char"/>
                                              </w:rPr>
                                              <w:id w:val="-1281485875"/>
                                              <w:showingPlcHdr/>
                                            </w:sdtPr>
                                            <w:sdtEndPr>
                                              <w:rPr>
                                                <w:rStyle w:val="Paratext03Char"/>
                                              </w:rPr>
                                            </w:sdtEndPr>
                                            <w:sdtContent>
                                              <w:r>
                                                <w:t>MANAGEMENT</w:t>
                                              </w:r>
                                            </w:sdtContent>
                                          </w:sdt>
                                        </w:p>
                                      </w:sdtContent>
                                    </w:sdt>
                                  </w:txbxContent>
                                </wps:txbx>
                                <wps:bodyPr rot="0" vert="horz" wrap="square" lIns="0" tIns="0" rIns="0" bIns="0" anchor="t" anchorCtr="0" upright="1">
                                  <a:noAutofit/>
                                </wps:bodyPr>
                              </wps:wsp>
                              <wpg:grpSp>
                                <wpg:cNvPr id="202" name="Group 202"/>
                                <wpg:cNvGrpSpPr/>
                                <wpg:grpSpPr>
                                  <a:xfrm>
                                    <a:off x="0" y="315987"/>
                                    <a:ext cx="7319951" cy="971200"/>
                                    <a:chOff x="0" y="-330399"/>
                                    <a:chExt cx="7319951" cy="971200"/>
                                  </a:xfrm>
                                </wpg:grpSpPr>
                                <wpg:grpSp>
                                  <wpg:cNvPr id="16" name="Group 16" descr="checkmark symbol"/>
                                  <wpg:cNvGrpSpPr/>
                                  <wpg:grpSpPr>
                                    <a:xfrm>
                                      <a:off x="0" y="-330399"/>
                                      <a:ext cx="2243455" cy="372110"/>
                                      <a:chOff x="0" y="-330425"/>
                                      <a:chExt cx="2243470" cy="372139"/>
                                    </a:xfrm>
                                  </wpg:grpSpPr>
                                  <wps:wsp>
                                    <wps:cNvPr id="14"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257520692"/>
                                            <w:showingPlcHdr/>
                                          </w:sdtPr>
                                          <w:sdtEndPr>
                                            <w:rPr>
                                              <w:rStyle w:val="DefaultParagraphFont"/>
                                              <w:rFonts w:asciiTheme="minorHAnsi" w:hAnsiTheme="minorHAnsi"/>
                                              <w:color w:val="EF792F"/>
                                              <w:w w:val="90"/>
                                              <w:sz w:val="18"/>
                                            </w:rPr>
                                          </w:sdtEndPr>
                                          <w:sdtContent>
                                            <w:p w14:paraId="61868404"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15" name="Graphic 15"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cNvPr id="20" name="Group 20" descr="checkmark symbol"/>
                                  <wpg:cNvGrpSpPr/>
                                  <wpg:grpSpPr>
                                    <a:xfrm>
                                      <a:off x="0" y="268691"/>
                                      <a:ext cx="2243455" cy="372110"/>
                                      <a:chOff x="0" y="-330425"/>
                                      <a:chExt cx="2243470" cy="372139"/>
                                    </a:xfrm>
                                  </wpg:grpSpPr>
                                  <wps:wsp>
                                    <wps:cNvPr id="21"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1986427599"/>
                                            <w:showingPlcHdr/>
                                          </w:sdtPr>
                                          <w:sdtEndPr>
                                            <w:rPr>
                                              <w:rStyle w:val="DefaultParagraphFont"/>
                                              <w:rFonts w:asciiTheme="minorHAnsi" w:hAnsiTheme="minorHAnsi"/>
                                              <w:color w:val="EF792F"/>
                                              <w:w w:val="90"/>
                                              <w:sz w:val="18"/>
                                            </w:rPr>
                                          </w:sdtEndPr>
                                          <w:sdtContent>
                                            <w:p w14:paraId="4C0D3AB2"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2" name="Graphic 22"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cNvPr id="23" name="Group 23" descr="checkmark symbol"/>
                                  <wpg:cNvGrpSpPr/>
                                  <wpg:grpSpPr>
                                    <a:xfrm>
                                      <a:off x="2538248" y="-330399"/>
                                      <a:ext cx="2243455" cy="372110"/>
                                      <a:chOff x="0" y="-330425"/>
                                      <a:chExt cx="2243470" cy="372139"/>
                                    </a:xfrm>
                                  </wpg:grpSpPr>
                                  <wps:wsp>
                                    <wps:cNvPr id="24"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1365597089"/>
                                            <w:showingPlcHdr/>
                                          </w:sdtPr>
                                          <w:sdtEndPr>
                                            <w:rPr>
                                              <w:rStyle w:val="DefaultParagraphFont"/>
                                              <w:rFonts w:asciiTheme="minorHAnsi" w:hAnsiTheme="minorHAnsi"/>
                                              <w:color w:val="EF792F"/>
                                              <w:w w:val="90"/>
                                              <w:sz w:val="18"/>
                                            </w:rPr>
                                          </w:sdtEndPr>
                                          <w:sdtContent>
                                            <w:p w14:paraId="14780251"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5" name="Graphic 25"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cNvPr id="26" name="Group 26" descr="checkmark symbol"/>
                                  <wpg:cNvGrpSpPr/>
                                  <wpg:grpSpPr>
                                    <a:xfrm>
                                      <a:off x="2538248" y="268691"/>
                                      <a:ext cx="2243455" cy="372110"/>
                                      <a:chOff x="0" y="-330425"/>
                                      <a:chExt cx="2243470" cy="372139"/>
                                    </a:xfrm>
                                  </wpg:grpSpPr>
                                  <wps:wsp>
                                    <wps:cNvPr id="27"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742531003"/>
                                            <w:showingPlcHdr/>
                                          </w:sdtPr>
                                          <w:sdtEndPr>
                                            <w:rPr>
                                              <w:rStyle w:val="DefaultParagraphFont"/>
                                              <w:rFonts w:asciiTheme="minorHAnsi" w:hAnsiTheme="minorHAnsi"/>
                                              <w:color w:val="EF792F"/>
                                              <w:w w:val="90"/>
                                              <w:sz w:val="18"/>
                                            </w:rPr>
                                          </w:sdtEndPr>
                                          <w:sdtContent>
                                            <w:p w14:paraId="4C876145"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8" name="Graphic 28"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cNvPr id="29" name="Group 29" descr="checkmark symbol"/>
                                  <wpg:cNvGrpSpPr/>
                                  <wpg:grpSpPr>
                                    <a:xfrm>
                                      <a:off x="5076496" y="-330399"/>
                                      <a:ext cx="2243455" cy="372110"/>
                                      <a:chOff x="0" y="-330425"/>
                                      <a:chExt cx="2243470" cy="372139"/>
                                    </a:xfrm>
                                  </wpg:grpSpPr>
                                  <wps:wsp>
                                    <wps:cNvPr id="30"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1922629416"/>
                                            <w:showingPlcHdr/>
                                          </w:sdtPr>
                                          <w:sdtEndPr>
                                            <w:rPr>
                                              <w:rStyle w:val="DefaultParagraphFont"/>
                                              <w:rFonts w:asciiTheme="minorHAnsi" w:hAnsiTheme="minorHAnsi"/>
                                              <w:color w:val="EF792F"/>
                                              <w:w w:val="90"/>
                                              <w:sz w:val="18"/>
                                            </w:rPr>
                                          </w:sdtEndPr>
                                          <w:sdtContent>
                                            <w:p w14:paraId="4DDA757A"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31" name="Graphic 31"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cNvPr id="32" name="Group 32" descr="checkmark symbol"/>
                                  <wpg:cNvGrpSpPr/>
                                  <wpg:grpSpPr>
                                    <a:xfrm>
                                      <a:off x="5076496" y="268691"/>
                                      <a:ext cx="2243455" cy="372110"/>
                                      <a:chOff x="0" y="-330425"/>
                                      <a:chExt cx="2243470" cy="372139"/>
                                    </a:xfrm>
                                  </wpg:grpSpPr>
                                  <wps:wsp>
                                    <wps:cNvPr id="34" name="Text Box 101"/>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1177728728"/>
                                            <w:showingPlcHdr/>
                                          </w:sdtPr>
                                          <w:sdtEndPr>
                                            <w:rPr>
                                              <w:rStyle w:val="DefaultParagraphFont"/>
                                              <w:rFonts w:asciiTheme="minorHAnsi" w:hAnsiTheme="minorHAnsi"/>
                                              <w:color w:val="EF792F"/>
                                              <w:w w:val="90"/>
                                              <w:sz w:val="18"/>
                                            </w:rPr>
                                          </w:sdtEndPr>
                                          <w:sdtContent>
                                            <w:p w14:paraId="4755648A"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35" name="Graphic 35" descr="Checkmar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425"/>
                                        <a:ext cx="307975" cy="307975"/>
                                      </a:xfrm>
                                      <a:prstGeom prst="rect">
                                        <a:avLst/>
                                      </a:prstGeom>
                                    </pic:spPr>
                                  </pic:pic>
                                </wpg:grpSp>
                              </wpg:grpSp>
                            </wpg:grpSp>
                          </wpg:wgp>
                        </a:graphicData>
                      </a:graphic>
                    </wp:inline>
                  </w:drawing>
                </mc:Choice>
                <mc:Fallback>
                  <w:pict>
                    <v:group w14:anchorId="5F927908" id="Group 204" o:spid="_x0000_s1033" alt="Title: text block" style="width:570pt;height:540.8pt;mso-position-horizontal-relative:char;mso-position-vertical-relative:line" coordorigin="" coordsize="73514,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">
                      <v:shape id="Text Box 39" o:spid="_x0000_s1034" type="#_x0000_t202" style="position:absolute;left:6959;width:62954;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" filled="f" fillcolor="#fffffe" stroked="f" strokecolor="#212120" insetpen="t">
                        <v:textbox inset="0,0,0,0">
                          <w:txbxContent>
                            <w:sdt>
                              <w:sdtPr>
                                <w:rPr>
                                  <w:rStyle w:val="TaglineChar"/>
                                </w:rPr>
                                <w:id w:val="-1146824803"/>
                                <w:showingPlcHdr/>
                              </w:sdtPr>
                              <w:sdtEndPr>
                                <w:rPr>
                                  <w:rStyle w:val="DefaultParagraphFont"/>
                                  <w:bCs/>
                                </w:rPr>
                              </w:sdtEndPr>
                              <w:sdtContent>
                                <w:p w14:paraId="2E84027C" w14:textId="77777777" w:rsidR="00D9628F" w:rsidRDefault="00D9628F" w:rsidP="00D9628F">
                                  <w:pPr>
                                    <w:pStyle w:val="Tagline"/>
                                  </w:pPr>
                                  <w:r>
                                    <w:t>Technology at work for you</w:t>
                                  </w:r>
                                </w:p>
                              </w:sdtContent>
                            </w:sdt>
                            <w:sdt>
                              <w:sdtPr>
                                <w:rPr>
                                  <w:rStyle w:val="ParaTextChar"/>
                                </w:rPr>
                                <w:id w:val="458308988"/>
                                <w:showingPlcHdr/>
                              </w:sdtPr>
                              <w:sdtEndPr>
                                <w:rPr>
                                  <w:rStyle w:val="DefaultParagraphFont"/>
                                  <w:b/>
                                </w:rPr>
                              </w:sdtEndPr>
                              <w:sdtContent>
                                <w:p w14:paraId="19600F1D" w14:textId="77777777" w:rsidR="00D9628F" w:rsidRDefault="00D9628F" w:rsidP="00D9628F">
                                  <w:pPr>
                                    <w:pStyle w:val="ParaText"/>
                                    <w:spacing w:before="0" w:after="0"/>
                                  </w:pPr>
                                  <w:r>
                                    <w:rPr>
                                      <w:rStyle w:val="ParaTextChar"/>
                                    </w:rPr>
                                    <w:t>Connecting your business to the technology resources you need</w:t>
                                  </w:r>
                                </w:p>
                              </w:sdtContent>
                            </w:sdt>
                            <w:p w14:paraId="15308AA1" w14:textId="77777777" w:rsidR="00D9628F" w:rsidRDefault="00D9628F" w:rsidP="00D9628F">
                              <w:pPr>
                                <w:pStyle w:val="Tagline"/>
                              </w:pPr>
                            </w:p>
                          </w:txbxContent>
                        </v:textbox>
                      </v:shape>
                      <v:shape id="Text Box 101" o:spid="_x0000_s1035" type="#_x0000_t202" style="position:absolute;left:315;top:27431;width:21313;height:19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sdt>
                              <w:sdtPr>
                                <w:rPr>
                                  <w:rStyle w:val="Paratext03Char"/>
                                </w:rPr>
                                <w:id w:val="36328329"/>
                                <w:showingPlcHdr/>
                              </w:sdtPr>
                              <w:sdtEndPr>
                                <w:rPr>
                                  <w:rStyle w:val="DefaultParagraphFont"/>
                                </w:rPr>
                              </w:sdtEndPr>
                              <w:sdtContent>
                                <w:p w14:paraId="5D8C9A48" w14:textId="77777777" w:rsidR="00D9628F" w:rsidRDefault="00D9628F" w:rsidP="00D9628F">
                                  <w:pPr>
                                    <w:pStyle w:val="Paratext03"/>
                                  </w:pPr>
                                  <w:r>
                                    <w:rPr>
                                      <w:w w:val="90"/>
                                    </w:rPr>
                                    <w:t>IT SUPPORT SOLUTIONS</w:t>
                                  </w:r>
                                </w:p>
                              </w:sdtContent>
                            </w:sdt>
                            <w:sdt>
                              <w:sdtPr>
                                <w:rPr>
                                  <w:rStyle w:val="AddressChar"/>
                                </w:rPr>
                                <w:id w:val="-122612825"/>
                                <w:showingPlcHdr/>
                              </w:sdtPr>
                              <w:sdtEndPr>
                                <w:rPr>
                                  <w:rStyle w:val="DefaultParagraphFont"/>
                                  <w:rFonts w:asciiTheme="minorHAnsi" w:hAnsiTheme="minorHAnsi"/>
                                  <w:color w:val="EF792F"/>
                                  <w:w w:val="90"/>
                                  <w:sz w:val="18"/>
                                </w:rPr>
                              </w:sdtEndPr>
                              <w:sdtContent>
                                <w:p w14:paraId="76079E16"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v:textbox>
                      </v:shape>
                      <v:shape id="Text Box 101" o:spid="_x0000_s1036" type="#_x0000_t202" style="position:absolute;left:25696;top:27431;width:21313;height:19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sdt>
                              <w:sdtPr>
                                <w:rPr>
                                  <w:rStyle w:val="Paratext03Char"/>
                                </w:rPr>
                                <w:id w:val="934560509"/>
                                <w:showingPlcHdr/>
                              </w:sdtPr>
                              <w:sdtEndPr>
                                <w:rPr>
                                  <w:rStyle w:val="DefaultParagraphFont"/>
                                </w:rPr>
                              </w:sdtEndPr>
                              <w:sdtContent>
                                <w:p w14:paraId="08EEB9A8" w14:textId="77777777" w:rsidR="00D9628F" w:rsidRDefault="00D9628F" w:rsidP="00D9628F">
                                  <w:pPr>
                                    <w:pStyle w:val="Paratext03"/>
                                  </w:pPr>
                                  <w:r>
                                    <w:rPr>
                                      <w:w w:val="90"/>
                                    </w:rPr>
                                    <w:t>IT STAFFING SOLUTIONS</w:t>
                                  </w:r>
                                </w:p>
                              </w:sdtContent>
                            </w:sdt>
                            <w:sdt>
                              <w:sdtPr>
                                <w:rPr>
                                  <w:rStyle w:val="AddressChar"/>
                                </w:rPr>
                                <w:id w:val="674231344"/>
                                <w:showingPlcHdr/>
                              </w:sdtPr>
                              <w:sdtEndPr>
                                <w:rPr>
                                  <w:rStyle w:val="DefaultParagraphFont"/>
                                  <w:rFonts w:asciiTheme="minorHAnsi" w:hAnsiTheme="minorHAnsi"/>
                                  <w:color w:val="EF792F"/>
                                  <w:w w:val="90"/>
                                  <w:sz w:val="18"/>
                                </w:rPr>
                              </w:sdtEndPr>
                              <w:sdtContent>
                                <w:p w14:paraId="495513C9"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v:textbox>
                      </v:shape>
                      <v:shape id="Text Box 101" o:spid="_x0000_s1037" type="#_x0000_t202" style="position:absolute;left:51076;top:27431;width:21314;height:2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sdt>
                              <w:sdtPr>
                                <w:rPr>
                                  <w:rStyle w:val="Paratext03Char"/>
                                </w:rPr>
                                <w:id w:val="1403175565"/>
                                <w:showingPlcHdr/>
                              </w:sdtPr>
                              <w:sdtEndPr>
                                <w:rPr>
                                  <w:rStyle w:val="DefaultParagraphFont"/>
                                </w:rPr>
                              </w:sdtEndPr>
                              <w:sdtContent>
                                <w:p w14:paraId="682DE675" w14:textId="77777777" w:rsidR="00D9628F" w:rsidRDefault="00D9628F" w:rsidP="00D9628F">
                                  <w:pPr>
                                    <w:pStyle w:val="Paratext03"/>
                                  </w:pPr>
                                  <w:r w:rsidRPr="00A01E65">
                                    <w:rPr>
                                      <w:w w:val="90"/>
                                    </w:rPr>
                                    <w:t>ENTERPRISE MANAGEMENT SERVICES</w:t>
                                  </w:r>
                                </w:p>
                              </w:sdtContent>
                            </w:sdt>
                            <w:sdt>
                              <w:sdtPr>
                                <w:rPr>
                                  <w:rStyle w:val="AddressChar"/>
                                </w:rPr>
                                <w:id w:val="-216676216"/>
                                <w:showingPlcHdr/>
                              </w:sdtPr>
                              <w:sdtEndPr>
                                <w:rPr>
                                  <w:rStyle w:val="DefaultParagraphFont"/>
                                  <w:rFonts w:asciiTheme="minorHAnsi" w:hAnsiTheme="minorHAnsi"/>
                                  <w:color w:val="EF792F"/>
                                  <w:w w:val="90"/>
                                  <w:sz w:val="18"/>
                                </w:rPr>
                              </w:sdtEndPr>
                              <w:sdtContent>
                                <w:p w14:paraId="43EF027A"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v:textbox>
                      </v:shape>
                      <v:shape id="Text Box 101" o:spid="_x0000_s1038" type="#_x0000_t202" style="position:absolute;top:10089;width:69913;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sdt>
                              <w:sdtPr>
                                <w:rPr>
                                  <w:rStyle w:val="Paratext03Char"/>
                                </w:rPr>
                                <w:id w:val="-2120365101"/>
                                <w:showingPlcHdr/>
                              </w:sdtPr>
                              <w:sdtEndPr>
                                <w:rPr>
                                  <w:rStyle w:val="DefaultParagraphFont"/>
                                </w:rPr>
                              </w:sdtEndPr>
                              <w:sdtContent>
                                <w:p w14:paraId="5C185382" w14:textId="77777777" w:rsidR="00D9628F" w:rsidRDefault="00D9628F" w:rsidP="00D9628F">
                                  <w:pPr>
                                    <w:pStyle w:val="Paratext03"/>
                                  </w:pPr>
                                  <w:r>
                                    <w:rPr>
                                      <w:w w:val="90"/>
                                    </w:rPr>
                                    <w:t>ABOUT OUR SERVICES</w:t>
                                  </w:r>
                                </w:p>
                              </w:sdtContent>
                            </w:sdt>
                            <w:sdt>
                              <w:sdtPr>
                                <w:rPr>
                                  <w:rStyle w:val="AddressChar"/>
                                </w:rPr>
                                <w:id w:val="-869143033"/>
                                <w:showingPlcHdr/>
                              </w:sdtPr>
                              <w:sdtEndPr>
                                <w:rPr>
                                  <w:rStyle w:val="DefaultParagraphFont"/>
                                  <w:rFonts w:asciiTheme="minorHAnsi" w:hAnsiTheme="minorHAnsi"/>
                                  <w:color w:val="EF792F"/>
                                  <w:w w:val="90"/>
                                  <w:sz w:val="18"/>
                                </w:rPr>
                              </w:sdtEndPr>
                              <w:sdtContent>
                                <w:p w14:paraId="2C487E64"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sdtContent>
                            </w:sdt>
                          </w:txbxContent>
                        </v:textbox>
                      </v:shape>
                      <v:group id="Group 203" o:spid="_x0000_s1039" style="position:absolute;left:315;top:52505;width:73199;height:16176" coordorigin=",-3304" coordsize="73199,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101" o:spid="_x0000_s1040" type="#_x0000_t202" style="position:absolute;left:157;top:-3304;width:2976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sdt>
                                <w:sdtPr>
                                  <w:rPr>
                                    <w:rStyle w:val="Paratext03Char"/>
                                  </w:rPr>
                                  <w:id w:val="-566262868"/>
                                </w:sdtPr>
                                <w:sdtEndPr>
                                  <w:rPr>
                                    <w:rStyle w:val="DefaultParagraphFont"/>
                                  </w:rPr>
                                </w:sdtEndPr>
                                <w:sdtContent>
                                  <w:p w14:paraId="5E8C55D5" w14:textId="77777777" w:rsidR="00D9628F" w:rsidRDefault="00D9628F" w:rsidP="00D9628F">
                                    <w:pPr>
                                      <w:pStyle w:val="Paratext03"/>
                                    </w:pPr>
                                    <w:r>
                                      <w:t xml:space="preserve">APPLICATION </w:t>
                                    </w:r>
                                    <w:sdt>
                                      <w:sdtPr>
                                        <w:rPr>
                                          <w:rStyle w:val="Paratext03Char"/>
                                        </w:rPr>
                                        <w:id w:val="-1281485875"/>
                                        <w:showingPlcHdr/>
                                      </w:sdtPr>
                                      <w:sdtEndPr>
                                        <w:rPr>
                                          <w:rStyle w:val="Paratext03Char"/>
                                        </w:rPr>
                                      </w:sdtEndPr>
                                      <w:sdtContent>
                                        <w:r>
                                          <w:t>MANAGEMENT</w:t>
                                        </w:r>
                                      </w:sdtContent>
                                    </w:sdt>
                                  </w:p>
                                </w:sdtContent>
                              </w:sdt>
                            </w:txbxContent>
                          </v:textbox>
                        </v:shape>
                        <v:group id="Group 202" o:spid="_x0000_s1041" style="position:absolute;top:3159;width:73199;height:9712" coordorigin=",-3303" coordsize="73199,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16" o:spid="_x0000_s1042" alt="checkmark symbol" style="position:absolute;top:-3303;width:22434;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01" o:spid="_x0000_s1043"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sdt>
                                    <w:sdtPr>
                                      <w:rPr>
                                        <w:rStyle w:val="AddressChar"/>
                                      </w:rPr>
                                      <w:id w:val="-257520692"/>
                                      <w:showingPlcHdr/>
                                    </w:sdtPr>
                                    <w:sdtEndPr>
                                      <w:rPr>
                                        <w:rStyle w:val="DefaultParagraphFont"/>
                                        <w:rFonts w:asciiTheme="minorHAnsi" w:hAnsiTheme="minorHAnsi"/>
                                        <w:color w:val="EF792F"/>
                                        <w:w w:val="90"/>
                                        <w:sz w:val="18"/>
                                      </w:rPr>
                                    </w:sdtEndPr>
                                    <w:sdtContent>
                                      <w:p w14:paraId="61868404"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15" o:spid="_x0000_s1044"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">
                              <v:imagedata r:id="rId17" o:title="Checkmark"/>
                            </v:shape>
                          </v:group>
                          <v:group id="Group 20" o:spid="_x0000_s1045" alt="checkmark symbol" style="position:absolute;top:2686;width:22434;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01" o:spid="_x0000_s1046"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sdt>
                                    <w:sdtPr>
                                      <w:rPr>
                                        <w:rStyle w:val="AddressChar"/>
                                      </w:rPr>
                                      <w:id w:val="1986427599"/>
                                      <w:showingPlcHdr/>
                                    </w:sdtPr>
                                    <w:sdtEndPr>
                                      <w:rPr>
                                        <w:rStyle w:val="DefaultParagraphFont"/>
                                        <w:rFonts w:asciiTheme="minorHAnsi" w:hAnsiTheme="minorHAnsi"/>
                                        <w:color w:val="EF792F"/>
                                        <w:w w:val="90"/>
                                        <w:sz w:val="18"/>
                                      </w:rPr>
                                    </w:sdtEndPr>
                                    <w:sdtContent>
                                      <w:p w14:paraId="4C0D3AB2"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22" o:spid="_x0000_s1047"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">
                              <v:imagedata r:id="rId17" o:title="Checkmark"/>
                            </v:shape>
                          </v:group>
                          <v:group id="Group 23" o:spid="_x0000_s1048" alt="checkmark symbol" style="position:absolute;left:25382;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101" o:spid="_x0000_s1049"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sdt>
                                    <w:sdtPr>
                                      <w:rPr>
                                        <w:rStyle w:val="AddressChar"/>
                                      </w:rPr>
                                      <w:id w:val="-1365597089"/>
                                      <w:showingPlcHdr/>
                                    </w:sdtPr>
                                    <w:sdtEndPr>
                                      <w:rPr>
                                        <w:rStyle w:val="DefaultParagraphFont"/>
                                        <w:rFonts w:asciiTheme="minorHAnsi" w:hAnsiTheme="minorHAnsi"/>
                                        <w:color w:val="EF792F"/>
                                        <w:w w:val="90"/>
                                        <w:sz w:val="18"/>
                                      </w:rPr>
                                    </w:sdtEndPr>
                                    <w:sdtContent>
                                      <w:p w14:paraId="14780251"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25" o:spid="_x0000_s1050"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">
                              <v:imagedata r:id="rId17" o:title="Checkmark"/>
                            </v:shape>
                          </v:group>
                          <v:group id="Group 26" o:spid="_x0000_s1051" alt="checkmark symbol" style="position:absolute;left:25382;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01" o:spid="_x0000_s1052"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sdt>
                                    <w:sdtPr>
                                      <w:rPr>
                                        <w:rStyle w:val="AddressChar"/>
                                      </w:rPr>
                                      <w:id w:val="742531003"/>
                                      <w:showingPlcHdr/>
                                    </w:sdtPr>
                                    <w:sdtEndPr>
                                      <w:rPr>
                                        <w:rStyle w:val="DefaultParagraphFont"/>
                                        <w:rFonts w:asciiTheme="minorHAnsi" w:hAnsiTheme="minorHAnsi"/>
                                        <w:color w:val="EF792F"/>
                                        <w:w w:val="90"/>
                                        <w:sz w:val="18"/>
                                      </w:rPr>
                                    </w:sdtEndPr>
                                    <w:sdtContent>
                                      <w:p w14:paraId="4C876145"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28" o:spid="_x0000_s1053"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">
                              <v:imagedata r:id="rId17" o:title="Checkmark"/>
                            </v:shape>
                          </v:group>
                          <v:group id="Group 29" o:spid="_x0000_s1054" alt="checkmark symbol" style="position:absolute;left:50764;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1" o:spid="_x0000_s1055"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sdt>
                                    <w:sdtPr>
                                      <w:rPr>
                                        <w:rStyle w:val="AddressChar"/>
                                      </w:rPr>
                                      <w:id w:val="-1922629416"/>
                                      <w:showingPlcHdr/>
                                    </w:sdtPr>
                                    <w:sdtEndPr>
                                      <w:rPr>
                                        <w:rStyle w:val="DefaultParagraphFont"/>
                                        <w:rFonts w:asciiTheme="minorHAnsi" w:hAnsiTheme="minorHAnsi"/>
                                        <w:color w:val="EF792F"/>
                                        <w:w w:val="90"/>
                                        <w:sz w:val="18"/>
                                      </w:rPr>
                                    </w:sdtEndPr>
                                    <w:sdtContent>
                                      <w:p w14:paraId="4DDA757A"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31" o:spid="_x0000_s1056"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">
                              <v:imagedata r:id="rId17" o:title="Checkmark"/>
                            </v:shape>
                          </v:group>
                          <v:group id="Group 32" o:spid="_x0000_s1057" alt="checkmark symbol" style="position:absolute;left:50764;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101" o:spid="_x0000_s1058" type="#_x0000_t202"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sdt>
                                    <w:sdtPr>
                                      <w:rPr>
                                        <w:rStyle w:val="AddressChar"/>
                                      </w:rPr>
                                      <w:id w:val="-1177728728"/>
                                      <w:showingPlcHdr/>
                                    </w:sdtPr>
                                    <w:sdtEndPr>
                                      <w:rPr>
                                        <w:rStyle w:val="DefaultParagraphFont"/>
                                        <w:rFonts w:asciiTheme="minorHAnsi" w:hAnsiTheme="minorHAnsi"/>
                                        <w:color w:val="EF792F"/>
                                        <w:w w:val="90"/>
                                        <w:sz w:val="18"/>
                                      </w:rPr>
                                    </w:sdtEndPr>
                                    <w:sdtContent>
                                      <w:p w14:paraId="4755648A" w14:textId="77777777" w:rsidR="00D9628F" w:rsidRPr="00E97AAA" w:rsidRDefault="00D9628F" w:rsidP="00D9628F">
                                        <w:pPr>
                                          <w:pStyle w:val="paratext0"/>
                                          <w:jc w:val="left"/>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sdtContent>
                                  </w:sdt>
                                </w:txbxContent>
                              </v:textbox>
                            </v:shape>
                            <v:shape id="Graphic 35" o:spid="_x0000_s1059" type="#_x0000_t75" alt="Checkmark"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">
                              <v:imagedata r:id="rId17" o:title="Checkmark"/>
                            </v:shape>
                          </v:group>
                        </v:group>
                      </v:group>
                      <w10:anchorlock/>
                    </v:group>
                  </w:pict>
                </mc:Fallback>
              </mc:AlternateContent>
            </w:r>
            <w:r>
              <w:tab/>
            </w:r>
          </w:p>
        </w:tc>
        <w:tc>
          <w:tcPr>
            <w:tcW w:w="810" w:type="dxa"/>
          </w:tcPr>
          <w:p w14:paraId="76C56026" w14:textId="77777777" w:rsidR="00D9628F" w:rsidRDefault="00D9628F" w:rsidP="00D9628F">
            <w:pPr>
              <w:tabs>
                <w:tab w:val="left" w:pos="1217"/>
              </w:tabs>
              <w:ind w:right="90"/>
            </w:pPr>
          </w:p>
        </w:tc>
        <w:tc>
          <w:tcPr>
            <w:tcW w:w="11160" w:type="dxa"/>
          </w:tcPr>
          <w:p w14:paraId="0D06868C" w14:textId="77777777" w:rsidR="00D9628F" w:rsidRDefault="00D9628F" w:rsidP="00D9628F">
            <w:pPr>
              <w:tabs>
                <w:tab w:val="left" w:pos="1217"/>
              </w:tabs>
              <w:ind w:right="90"/>
            </w:pPr>
            <w:r>
              <w:rPr>
                <w:noProof/>
              </w:rPr>
              <mc:AlternateContent>
                <mc:Choice Requires="wpg">
                  <w:drawing>
                    <wp:inline distT="0" distB="0" distL="0" distR="0" wp14:anchorId="7C0DEF47" wp14:editId="3DA160D1">
                      <wp:extent cx="6605905" cy="7797989"/>
                      <wp:effectExtent l="0" t="0" r="4445" b="12700"/>
                      <wp:docPr id="210" name="Group 210" title="text block"/>
                      <wp:cNvGraphicFramePr/>
                      <a:graphic xmlns:a="http://schemas.openxmlformats.org/drawingml/2006/main">
                        <a:graphicData uri="http://schemas.microsoft.com/office/word/2010/wordprocessingGroup">
                          <wpg:wgp>
                            <wpg:cNvGrpSpPr/>
                            <wpg:grpSpPr>
                              <a:xfrm>
                                <a:off x="0" y="0"/>
                                <a:ext cx="6605905" cy="7797989"/>
                                <a:chOff x="0" y="0"/>
                                <a:chExt cx="6605905" cy="8017932"/>
                              </a:xfrm>
                            </wpg:grpSpPr>
                            <wpg:grpSp>
                              <wpg:cNvPr id="207" name="Group 207"/>
                              <wpg:cNvGrpSpPr/>
                              <wpg:grpSpPr>
                                <a:xfrm>
                                  <a:off x="570781" y="0"/>
                                  <a:ext cx="5815366" cy="2467658"/>
                                  <a:chOff x="189781" y="0"/>
                                  <a:chExt cx="5815366" cy="2467658"/>
                                </a:xfrm>
                              </wpg:grpSpPr>
                              <wps:wsp>
                                <wps:cNvPr id="59" name="Text Box 47"/>
                                <wps:cNvSpPr txBox="1">
                                  <a:spLocks noChangeArrowheads="1"/>
                                </wps:cNvSpPr>
                                <wps:spPr bwMode="auto">
                                  <a:xfrm>
                                    <a:off x="189781" y="0"/>
                                    <a:ext cx="4842510" cy="4927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3DDAA1" w14:textId="77777777" w:rsidR="00D9628F" w:rsidRDefault="00860D24" w:rsidP="00D9628F">
                                      <w:pPr>
                                        <w:pStyle w:val="Tagline04"/>
                                        <w:spacing w:after="0"/>
                                      </w:pPr>
                                      <w:sdt>
                                        <w:sdtPr>
                                          <w:rPr>
                                            <w:rStyle w:val="Tagline04Char"/>
                                          </w:rPr>
                                          <w:id w:val="-489719738"/>
                                          <w:showingPlcHdr/>
                                        </w:sdtPr>
                                        <w:sdtEndPr>
                                          <w:rPr>
                                            <w:rStyle w:val="DefaultParagraphFont"/>
                                            <w:b/>
                                            <w:bCs/>
                                          </w:rPr>
                                        </w:sdtEndPr>
                                        <w:sdtContent>
                                          <w:r w:rsidR="00D9628F">
                                            <w:t xml:space="preserve">flexible solutions for </w:t>
                                          </w:r>
                                        </w:sdtContent>
                                      </w:sdt>
                                    </w:p>
                                    <w:p w14:paraId="2EF9115B" w14:textId="77777777" w:rsidR="00D9628F" w:rsidRDefault="00D9628F" w:rsidP="00D9628F">
                                      <w:pPr>
                                        <w:pStyle w:val="Tagline05"/>
                                      </w:pPr>
                                    </w:p>
                                  </w:txbxContent>
                                </wps:txbx>
                                <wps:bodyPr rot="0" vert="horz" wrap="square" lIns="0" tIns="0" rIns="0" bIns="0" anchor="ctr" anchorCtr="0" upright="1">
                                  <a:noAutofit/>
                                </wps:bodyPr>
                              </wps:wsp>
                              <wps:wsp>
                                <wps:cNvPr id="62" name="Text Box 48"/>
                                <wps:cNvSpPr txBox="1">
                                  <a:spLocks noChangeArrowheads="1"/>
                                </wps:cNvSpPr>
                                <wps:spPr bwMode="auto">
                                  <a:xfrm>
                                    <a:off x="957532" y="491706"/>
                                    <a:ext cx="5047615" cy="60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5Char"/>
                                        </w:rPr>
                                        <w:id w:val="2030213173"/>
                                        <w:showingPlcHdr/>
                                      </w:sdtPr>
                                      <w:sdtEndPr>
                                        <w:rPr>
                                          <w:rStyle w:val="DefaultParagraphFont"/>
                                          <w:szCs w:val="64"/>
                                        </w:rPr>
                                      </w:sdtEndPr>
                                      <w:sdtContent>
                                        <w:p w14:paraId="50D97630" w14:textId="77777777" w:rsidR="00D9628F" w:rsidRDefault="00D9628F" w:rsidP="00D9628F">
                                          <w:pPr>
                                            <w:pStyle w:val="Tagline05"/>
                                            <w:spacing w:after="0"/>
                                          </w:pPr>
                                          <w:r w:rsidRPr="0076211B">
                                            <w:rPr>
                                              <w:rStyle w:val="Tagline04Char"/>
                                            </w:rPr>
                                            <w:t>your business needs</w:t>
                                          </w:r>
                                        </w:p>
                                      </w:sdtContent>
                                    </w:sdt>
                                    <w:p w14:paraId="4197F03F" w14:textId="77777777" w:rsidR="00D9628F" w:rsidRDefault="00D9628F" w:rsidP="00D9628F"/>
                                  </w:txbxContent>
                                </wps:txbx>
                                <wps:bodyPr rot="0" vert="horz" wrap="square" lIns="0" tIns="0" rIns="0" bIns="0" anchor="ctr" anchorCtr="0" upright="1">
                                  <a:noAutofit/>
                                </wps:bodyPr>
                              </wps:wsp>
                              <wpg:grpSp>
                                <wpg:cNvPr id="205" name="Group 205"/>
                                <wpg:cNvGrpSpPr/>
                                <wpg:grpSpPr>
                                  <a:xfrm>
                                    <a:off x="957532" y="1578634"/>
                                    <a:ext cx="4953531" cy="889024"/>
                                    <a:chOff x="0" y="0"/>
                                    <a:chExt cx="4953531" cy="889024"/>
                                  </a:xfrm>
                                </wpg:grpSpPr>
                                <wps:wsp>
                                  <wps:cNvPr id="60" name="Text Box 62"/>
                                  <wps:cNvSpPr txBox="1">
                                    <a:spLocks noChangeArrowheads="1"/>
                                  </wps:cNvSpPr>
                                  <wps:spPr bwMode="auto">
                                    <a:xfrm>
                                      <a:off x="172528" y="207034"/>
                                      <a:ext cx="4653886" cy="681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2Char"/>
                                          </w:rPr>
                                          <w:id w:val="-1902668235"/>
                                          <w:showingPlcHdr/>
                                        </w:sdtPr>
                                        <w:sdtEndPr>
                                          <w:rPr>
                                            <w:rStyle w:val="DefaultParagraphFont"/>
                                          </w:rPr>
                                        </w:sdtEndPr>
                                        <w:sdtContent>
                                          <w:p w14:paraId="7BE19873" w14:textId="77777777" w:rsidR="00D9628F" w:rsidRDefault="00D9628F" w:rsidP="00D9628F">
                                            <w:pPr>
                                              <w:pStyle w:val="Tagline02"/>
                                              <w:rPr>
                                                <w:rStyle w:val="Tagline02Char"/>
                                              </w:rPr>
                                            </w:pPr>
                                            <w:r>
                                              <w:rPr>
                                                <w:w w:val="90"/>
                                              </w:rPr>
                                              <w:t>Technology consulting provides a total end to end solution</w:t>
                                            </w:r>
                                          </w:p>
                                        </w:sdtContent>
                                      </w:sdt>
                                      <w:p w14:paraId="18A264FF" w14:textId="77777777" w:rsidR="00D9628F" w:rsidRDefault="00D9628F" w:rsidP="00D9628F"/>
                                    </w:txbxContent>
                                  </wps:txbx>
                                  <wps:bodyPr rot="0" vert="horz" wrap="square" lIns="0" tIns="0" rIns="0" bIns="0" anchor="t" anchorCtr="0" upright="1">
                                    <a:noAutofit/>
                                  </wps:bodyPr>
                                </wps:wsp>
                                <wps:wsp>
                                  <wps:cNvPr id="218" name="Straight Connector 218" descr="underline graphic object"/>
                                  <wps:cNvCnPr/>
                                  <wps:spPr>
                                    <a:xfrm>
                                      <a:off x="0" y="0"/>
                                      <a:ext cx="4953531" cy="0"/>
                                    </a:xfrm>
                                    <a:prstGeom prst="line">
                                      <a:avLst/>
                                    </a:prstGeom>
                                    <a:ln w="25400">
                                      <a:solidFill>
                                        <a:schemeClr val="accent3"/>
                                      </a:solidFill>
                                    </a:ln>
                                  </wps:spPr>
                                  <wps:style>
                                    <a:lnRef idx="1">
                                      <a:schemeClr val="dk1"/>
                                    </a:lnRef>
                                    <a:fillRef idx="0">
                                      <a:schemeClr val="dk1"/>
                                    </a:fillRef>
                                    <a:effectRef idx="0">
                                      <a:schemeClr val="dk1"/>
                                    </a:effectRef>
                                    <a:fontRef idx="minor">
                                      <a:schemeClr val="tx1"/>
                                    </a:fontRef>
                                  </wps:style>
                                  <wps:bodyPr/>
                                </wps:wsp>
                              </wpg:grpSp>
                            </wpg:grpSp>
                            <wpg:grpSp>
                              <wpg:cNvPr id="209" name="Group 209"/>
                              <wpg:cNvGrpSpPr/>
                              <wpg:grpSpPr>
                                <a:xfrm>
                                  <a:off x="0" y="4536465"/>
                                  <a:ext cx="6605905" cy="3481467"/>
                                  <a:chOff x="0" y="497865"/>
                                  <a:chExt cx="6605905" cy="3481467"/>
                                </a:xfrm>
                              </wpg:grpSpPr>
                              <wpg:grpSp>
                                <wpg:cNvPr id="208" name="Group 208"/>
                                <wpg:cNvGrpSpPr/>
                                <wpg:grpSpPr>
                                  <a:xfrm>
                                    <a:off x="0" y="1274232"/>
                                    <a:ext cx="6605905" cy="2705100"/>
                                    <a:chOff x="0" y="378882"/>
                                    <a:chExt cx="6605905" cy="2705100"/>
                                  </a:xfrm>
                                </wpg:grpSpPr>
                                <wps:wsp>
                                  <wps:cNvPr id="44" name="Text Box 101"/>
                                  <wps:cNvSpPr txBox="1">
                                    <a:spLocks noChangeArrowheads="1"/>
                                  </wps:cNvSpPr>
                                  <wps:spPr bwMode="auto">
                                    <a:xfrm>
                                      <a:off x="0" y="378882"/>
                                      <a:ext cx="1965960" cy="257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1112439096"/>
                                          <w:showingPlcHdr/>
                                        </w:sdtPr>
                                        <w:sdtEndPr>
                                          <w:rPr>
                                            <w:rStyle w:val="DefaultParagraphFont"/>
                                          </w:rPr>
                                        </w:sdtEndPr>
                                        <w:sdtContent>
                                          <w:p w14:paraId="654711AF" w14:textId="77777777" w:rsidR="00D9628F" w:rsidRDefault="00D9628F" w:rsidP="00D9628F">
                                            <w:pPr>
                                              <w:pStyle w:val="Paratext03"/>
                                            </w:pPr>
                                            <w:r>
                                              <w:rPr>
                                                <w:w w:val="90"/>
                                              </w:rPr>
                                              <w:t>CUSTOM SOLUTIONS</w:t>
                                            </w:r>
                                          </w:p>
                                        </w:sdtContent>
                                      </w:sdt>
                                      <w:sdt>
                                        <w:sdtPr>
                                          <w:rPr>
                                            <w:rStyle w:val="AddressChar"/>
                                          </w:rPr>
                                          <w:id w:val="228113412"/>
                                          <w:showingPlcHdr/>
                                        </w:sdtPr>
                                        <w:sdtEndPr>
                                          <w:rPr>
                                            <w:rStyle w:val="DefaultParagraphFont"/>
                                            <w:rFonts w:asciiTheme="minorHAnsi" w:hAnsiTheme="minorHAnsi"/>
                                            <w:color w:val="EF792F"/>
                                            <w:w w:val="90"/>
                                            <w:sz w:val="18"/>
                                          </w:rPr>
                                        </w:sdtEndPr>
                                        <w:sdtContent>
                                          <w:p w14:paraId="727E58D6"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wps:txbx>
                                  <wps:bodyPr rot="0" vert="horz" wrap="square" lIns="0" tIns="0" rIns="0" bIns="0" anchor="t" anchorCtr="0" upright="1">
                                    <a:noAutofit/>
                                  </wps:bodyPr>
                                </wps:wsp>
                                <wps:wsp>
                                  <wps:cNvPr id="43" name="Text Box 102"/>
                                  <wps:cNvSpPr txBox="1">
                                    <a:spLocks noChangeArrowheads="1"/>
                                  </wps:cNvSpPr>
                                  <wps:spPr bwMode="auto">
                                    <a:xfrm>
                                      <a:off x="2324100" y="378882"/>
                                      <a:ext cx="196596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1476494489"/>
                                          <w:showingPlcHdr/>
                                        </w:sdtPr>
                                        <w:sdtEndPr>
                                          <w:rPr>
                                            <w:rStyle w:val="DefaultParagraphFont"/>
                                          </w:rPr>
                                        </w:sdtEndPr>
                                        <w:sdtContent>
                                          <w:p w14:paraId="7F443A74" w14:textId="77777777" w:rsidR="00D9628F" w:rsidRDefault="00D9628F" w:rsidP="00D9628F">
                                            <w:pPr>
                                              <w:pStyle w:val="Paratext03"/>
                                            </w:pPr>
                                            <w:r>
                                              <w:t>WEB SOLUTIONS</w:t>
                                            </w:r>
                                          </w:p>
                                        </w:sdtContent>
                                      </w:sdt>
                                      <w:sdt>
                                        <w:sdtPr>
                                          <w:rPr>
                                            <w:rStyle w:val="AddressChar"/>
                                          </w:rPr>
                                          <w:id w:val="901026669"/>
                                          <w:showingPlcHdr/>
                                        </w:sdtPr>
                                        <w:sdtEndPr>
                                          <w:rPr>
                                            <w:rStyle w:val="DefaultParagraphFont"/>
                                            <w:rFonts w:asciiTheme="minorHAnsi" w:hAnsiTheme="minorHAnsi"/>
                                            <w:color w:val="0D0D0D" w:themeColor="text1" w:themeTint="F2"/>
                                            <w:sz w:val="18"/>
                                          </w:rPr>
                                        </w:sdtEndPr>
                                        <w:sdtContent>
                                          <w:p w14:paraId="77836FD8"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wps:txbx>
                                  <wps:bodyPr rot="0" vert="horz" wrap="square" lIns="0" tIns="0" rIns="0" bIns="0" anchor="t" anchorCtr="0" upright="1">
                                    <a:noAutofit/>
                                  </wps:bodyPr>
                                </wps:wsp>
                                <wps:wsp>
                                  <wps:cNvPr id="79" name="Text Box 115"/>
                                  <wps:cNvSpPr txBox="1">
                                    <a:spLocks noChangeArrowheads="1"/>
                                  </wps:cNvSpPr>
                                  <wps:spPr bwMode="auto">
                                    <a:xfrm>
                                      <a:off x="4667250" y="378882"/>
                                      <a:ext cx="1938655"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664976339"/>
                                          <w:showingPlcHdr/>
                                        </w:sdtPr>
                                        <w:sdtEndPr>
                                          <w:rPr>
                                            <w:rStyle w:val="DefaultParagraphFont"/>
                                          </w:rPr>
                                        </w:sdtEndPr>
                                        <w:sdtContent>
                                          <w:p w14:paraId="6619EC79" w14:textId="77777777" w:rsidR="00D9628F" w:rsidRDefault="00D9628F" w:rsidP="00D9628F">
                                            <w:pPr>
                                              <w:pStyle w:val="Paratext03"/>
                                            </w:pPr>
                                            <w:r>
                                              <w:rPr>
                                                <w:w w:val="90"/>
                                              </w:rPr>
                                              <w:t>EBUSINESS SOLUTIONS</w:t>
                                            </w:r>
                                          </w:p>
                                        </w:sdtContent>
                                      </w:sdt>
                                      <w:p w14:paraId="0B91BEEB" w14:textId="77777777" w:rsidR="00D9628F" w:rsidRDefault="00860D24" w:rsidP="00D9628F">
                                        <w:pPr>
                                          <w:pStyle w:val="paratext0"/>
                                          <w:jc w:val="left"/>
                                          <w:rPr>
                                            <w:w w:val="90"/>
                                          </w:rPr>
                                        </w:pPr>
                                        <w:sdt>
                                          <w:sdtPr>
                                            <w:rPr>
                                              <w:rStyle w:val="AddressChar"/>
                                            </w:rPr>
                                            <w:id w:val="-451474235"/>
                                            <w:showingPlcHdr/>
                                          </w:sdtPr>
                                          <w:sdtEndPr>
                                            <w:rPr>
                                              <w:rStyle w:val="DefaultParagraphFont"/>
                                              <w:rFonts w:asciiTheme="minorHAnsi" w:hAnsiTheme="minorHAnsi"/>
                                              <w:color w:val="0D0D0D" w:themeColor="text1" w:themeTint="F2"/>
                                              <w:sz w:val="18"/>
                                            </w:rPr>
                                          </w:sdtEndPr>
                                          <w:sdtContent>
                                            <w:r w:rsidR="00D9628F">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sdtContent>
                                        </w:sdt>
                                      </w:p>
                                    </w:txbxContent>
                                  </wps:txbx>
                                  <wps:bodyPr rot="0" vert="horz" wrap="square" lIns="0" tIns="0" rIns="0" bIns="0" anchor="t" anchorCtr="0" upright="1">
                                    <a:noAutofit/>
                                  </wps:bodyPr>
                                </wps:wsp>
                              </wpg:grpSp>
                              <pic:pic xmlns:pic="http://schemas.openxmlformats.org/drawingml/2006/picture">
                                <pic:nvPicPr>
                                  <pic:cNvPr id="4" name="Graphic 4" descr="Gears"/>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81000" y="497865"/>
                                    <a:ext cx="775970" cy="775970"/>
                                  </a:xfrm>
                                  <a:prstGeom prst="rect">
                                    <a:avLst/>
                                  </a:prstGeom>
                                </pic:spPr>
                              </pic:pic>
                              <pic:pic xmlns:pic="http://schemas.openxmlformats.org/drawingml/2006/picture">
                                <pic:nvPicPr>
                                  <pic:cNvPr id="5" name="Graphic 5" descr="Monito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724150" y="551635"/>
                                    <a:ext cx="722630" cy="722630"/>
                                  </a:xfrm>
                                  <a:prstGeom prst="rect">
                                    <a:avLst/>
                                  </a:prstGeom>
                                </pic:spPr>
                              </pic:pic>
                              <pic:pic xmlns:pic="http://schemas.openxmlformats.org/drawingml/2006/picture">
                                <pic:nvPicPr>
                                  <pic:cNvPr id="6" name="Graphic 6" descr="Bar chart"/>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5200650" y="700192"/>
                                    <a:ext cx="574040" cy="574040"/>
                                  </a:xfrm>
                                  <a:prstGeom prst="rect">
                                    <a:avLst/>
                                  </a:prstGeom>
                                </pic:spPr>
                              </pic:pic>
                            </wpg:grpSp>
                          </wpg:wgp>
                        </a:graphicData>
                      </a:graphic>
                    </wp:inline>
                  </w:drawing>
                </mc:Choice>
                <mc:Fallback>
                  <w:pict>
                    <v:group w14:anchorId="7C0DEF47" id="Group 210" o:spid="_x0000_s1060" alt="Title: text block" style="width:520.15pt;height:614pt;mso-position-horizontal-relative:char;mso-position-vertical-relative:line" coordsize="66059,8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">
                      <v:group id="Group 207" o:spid="_x0000_s1061" style="position:absolute;left:5707;width:58154;height:24676" coordorigin="1897" coordsize="58153,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 Box 47" o:spid="_x0000_s1062" type="#_x0000_t202" style="position:absolute;left:1897;width:48425;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" filled="f" fillcolor="#fffffe" stroked="f" strokecolor="#212120" insetpen="t">
                          <v:textbox inset="0,0,0,0">
                            <w:txbxContent>
                              <w:p w14:paraId="1B3DDAA1" w14:textId="77777777" w:rsidR="00D9628F" w:rsidRDefault="00860D24" w:rsidP="00D9628F">
                                <w:pPr>
                                  <w:pStyle w:val="Tagline04"/>
                                  <w:spacing w:after="0"/>
                                </w:pPr>
                                <w:sdt>
                                  <w:sdtPr>
                                    <w:rPr>
                                      <w:rStyle w:val="Tagline04Char"/>
                                    </w:rPr>
                                    <w:id w:val="-489719738"/>
                                    <w:showingPlcHdr/>
                                  </w:sdtPr>
                                  <w:sdtEndPr>
                                    <w:rPr>
                                      <w:rStyle w:val="DefaultParagraphFont"/>
                                      <w:b/>
                                      <w:bCs/>
                                    </w:rPr>
                                  </w:sdtEndPr>
                                  <w:sdtContent>
                                    <w:r w:rsidR="00D9628F">
                                      <w:t xml:space="preserve">flexible solutions for </w:t>
                                    </w:r>
                                  </w:sdtContent>
                                </w:sdt>
                              </w:p>
                              <w:p w14:paraId="2EF9115B" w14:textId="77777777" w:rsidR="00D9628F" w:rsidRDefault="00D9628F" w:rsidP="00D9628F">
                                <w:pPr>
                                  <w:pStyle w:val="Tagline05"/>
                                </w:pPr>
                              </w:p>
                            </w:txbxContent>
                          </v:textbox>
                        </v:shape>
                        <v:shape id="Text Box 48" o:spid="_x0000_s1063" type="#_x0000_t202" style="position:absolute;left:9575;top:4917;width:50476;height: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sdt>
                                <w:sdtPr>
                                  <w:rPr>
                                    <w:rStyle w:val="Tagline05Char"/>
                                  </w:rPr>
                                  <w:id w:val="2030213173"/>
                                  <w:showingPlcHdr/>
                                </w:sdtPr>
                                <w:sdtEndPr>
                                  <w:rPr>
                                    <w:rStyle w:val="DefaultParagraphFont"/>
                                    <w:szCs w:val="64"/>
                                  </w:rPr>
                                </w:sdtEndPr>
                                <w:sdtContent>
                                  <w:p w14:paraId="50D97630" w14:textId="77777777" w:rsidR="00D9628F" w:rsidRDefault="00D9628F" w:rsidP="00D9628F">
                                    <w:pPr>
                                      <w:pStyle w:val="Tagline05"/>
                                      <w:spacing w:after="0"/>
                                    </w:pPr>
                                    <w:r w:rsidRPr="0076211B">
                                      <w:rPr>
                                        <w:rStyle w:val="Tagline04Char"/>
                                      </w:rPr>
                                      <w:t>your business needs</w:t>
                                    </w:r>
                                  </w:p>
                                </w:sdtContent>
                              </w:sdt>
                              <w:p w14:paraId="4197F03F" w14:textId="77777777" w:rsidR="00D9628F" w:rsidRDefault="00D9628F" w:rsidP="00D9628F"/>
                            </w:txbxContent>
                          </v:textbox>
                        </v:shape>
                        <v:group id="Group 205" o:spid="_x0000_s1064" style="position:absolute;left:9575;top:15786;width:49535;height:8890" coordsize="495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 Box 62" o:spid="_x0000_s1065" type="#_x0000_t202" style="position:absolute;left:1725;top:2070;width:46539;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" filled="f" fillcolor="#fffffe" stroked="f" strokecolor="#212120" insetpen="t">
                            <v:textbox inset="0,0,0,0">
                              <w:txbxContent>
                                <w:sdt>
                                  <w:sdtPr>
                                    <w:rPr>
                                      <w:rStyle w:val="Tagline02Char"/>
                                    </w:rPr>
                                    <w:id w:val="-1902668235"/>
                                    <w:showingPlcHdr/>
                                  </w:sdtPr>
                                  <w:sdtEndPr>
                                    <w:rPr>
                                      <w:rStyle w:val="DefaultParagraphFont"/>
                                    </w:rPr>
                                  </w:sdtEndPr>
                                  <w:sdtContent>
                                    <w:p w14:paraId="7BE19873" w14:textId="77777777" w:rsidR="00D9628F" w:rsidRDefault="00D9628F" w:rsidP="00D9628F">
                                      <w:pPr>
                                        <w:pStyle w:val="Tagline02"/>
                                        <w:rPr>
                                          <w:rStyle w:val="Tagline02Char"/>
                                        </w:rPr>
                                      </w:pPr>
                                      <w:r>
                                        <w:rPr>
                                          <w:w w:val="90"/>
                                        </w:rPr>
                                        <w:t>Technology consulting provides a total end to end solution</w:t>
                                      </w:r>
                                    </w:p>
                                  </w:sdtContent>
                                </w:sdt>
                                <w:p w14:paraId="18A264FF" w14:textId="77777777" w:rsidR="00D9628F" w:rsidRDefault="00D9628F" w:rsidP="00D9628F"/>
                              </w:txbxContent>
                            </v:textbox>
                          </v:shape>
                          <v:line id="Straight Connector 218" o:spid="_x0000_s1066" alt="underline graphic object" style="position:absolute;visibility:visible;mso-wrap-style:square" from="0,0" to="49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" strokecolor="#c0cf3a [3206]" strokeweight="2pt"/>
                        </v:group>
                      </v:group>
                      <v:group id="Group 209" o:spid="_x0000_s1067" style="position:absolute;top:45364;width:66059;height:34815" coordorigin=",4978" coordsize="66059,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08" o:spid="_x0000_s1068" style="position:absolute;top:12742;width:66059;height:27051" coordorigin=",3788" coordsize="66059,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101" o:spid="_x0000_s1069" type="#_x0000_t202" style="position:absolute;top:3788;width:19659;height:2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sdt>
                                  <w:sdtPr>
                                    <w:rPr>
                                      <w:rStyle w:val="Paratext03Char"/>
                                    </w:rPr>
                                    <w:id w:val="-1112439096"/>
                                    <w:showingPlcHdr/>
                                  </w:sdtPr>
                                  <w:sdtEndPr>
                                    <w:rPr>
                                      <w:rStyle w:val="DefaultParagraphFont"/>
                                    </w:rPr>
                                  </w:sdtEndPr>
                                  <w:sdtContent>
                                    <w:p w14:paraId="654711AF" w14:textId="77777777" w:rsidR="00D9628F" w:rsidRDefault="00D9628F" w:rsidP="00D9628F">
                                      <w:pPr>
                                        <w:pStyle w:val="Paratext03"/>
                                      </w:pPr>
                                      <w:r>
                                        <w:rPr>
                                          <w:w w:val="90"/>
                                        </w:rPr>
                                        <w:t>CUSTOM SOLUTIONS</w:t>
                                      </w:r>
                                    </w:p>
                                  </w:sdtContent>
                                </w:sdt>
                                <w:sdt>
                                  <w:sdtPr>
                                    <w:rPr>
                                      <w:rStyle w:val="AddressChar"/>
                                    </w:rPr>
                                    <w:id w:val="228113412"/>
                                    <w:showingPlcHdr/>
                                  </w:sdtPr>
                                  <w:sdtEndPr>
                                    <w:rPr>
                                      <w:rStyle w:val="DefaultParagraphFont"/>
                                      <w:rFonts w:asciiTheme="minorHAnsi" w:hAnsiTheme="minorHAnsi"/>
                                      <w:color w:val="EF792F"/>
                                      <w:w w:val="90"/>
                                      <w:sz w:val="18"/>
                                    </w:rPr>
                                  </w:sdtEndPr>
                                  <w:sdtContent>
                                    <w:p w14:paraId="727E58D6"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v:textbox>
                          </v:shape>
                          <v:shape id="Text Box 102" o:spid="_x0000_s1070" type="#_x0000_t202" style="position:absolute;left:23241;top:3788;width:19659;height:2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sdt>
                                  <w:sdtPr>
                                    <w:rPr>
                                      <w:rStyle w:val="Paratext03Char"/>
                                    </w:rPr>
                                    <w:id w:val="1476494489"/>
                                    <w:showingPlcHdr/>
                                  </w:sdtPr>
                                  <w:sdtEndPr>
                                    <w:rPr>
                                      <w:rStyle w:val="DefaultParagraphFont"/>
                                    </w:rPr>
                                  </w:sdtEndPr>
                                  <w:sdtContent>
                                    <w:p w14:paraId="7F443A74" w14:textId="77777777" w:rsidR="00D9628F" w:rsidRDefault="00D9628F" w:rsidP="00D9628F">
                                      <w:pPr>
                                        <w:pStyle w:val="Paratext03"/>
                                      </w:pPr>
                                      <w:r>
                                        <w:t>WEB SOLUTIONS</w:t>
                                      </w:r>
                                    </w:p>
                                  </w:sdtContent>
                                </w:sdt>
                                <w:sdt>
                                  <w:sdtPr>
                                    <w:rPr>
                                      <w:rStyle w:val="AddressChar"/>
                                    </w:rPr>
                                    <w:id w:val="901026669"/>
                                    <w:showingPlcHdr/>
                                  </w:sdtPr>
                                  <w:sdtEndPr>
                                    <w:rPr>
                                      <w:rStyle w:val="DefaultParagraphFont"/>
                                      <w:rFonts w:asciiTheme="minorHAnsi" w:hAnsiTheme="minorHAnsi"/>
                                      <w:color w:val="0D0D0D" w:themeColor="text1" w:themeTint="F2"/>
                                      <w:sz w:val="18"/>
                                    </w:rPr>
                                  </w:sdtEndPr>
                                  <w:sdtContent>
                                    <w:p w14:paraId="77836FD8" w14:textId="77777777" w:rsidR="00D9628F" w:rsidRDefault="00D9628F" w:rsidP="00D9628F">
                                      <w:pPr>
                                        <w:pStyle w:val="paratext0"/>
                                        <w:jc w:val="left"/>
                                      </w:pP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p>
                                  </w:sdtContent>
                                </w:sdt>
                              </w:txbxContent>
                            </v:textbox>
                          </v:shape>
                          <v:shape id="Text Box 115" o:spid="_x0000_s1071" type="#_x0000_t202" style="position:absolute;left:46672;top:3788;width:19387;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sdt>
                                  <w:sdtPr>
                                    <w:rPr>
                                      <w:rStyle w:val="Paratext03Char"/>
                                    </w:rPr>
                                    <w:id w:val="664976339"/>
                                    <w:showingPlcHdr/>
                                  </w:sdtPr>
                                  <w:sdtEndPr>
                                    <w:rPr>
                                      <w:rStyle w:val="DefaultParagraphFont"/>
                                    </w:rPr>
                                  </w:sdtEndPr>
                                  <w:sdtContent>
                                    <w:p w14:paraId="6619EC79" w14:textId="77777777" w:rsidR="00D9628F" w:rsidRDefault="00D9628F" w:rsidP="00D9628F">
                                      <w:pPr>
                                        <w:pStyle w:val="Paratext03"/>
                                      </w:pPr>
                                      <w:r>
                                        <w:rPr>
                                          <w:w w:val="90"/>
                                        </w:rPr>
                                        <w:t>EBUSINESS SOLUTIONS</w:t>
                                      </w:r>
                                    </w:p>
                                  </w:sdtContent>
                                </w:sdt>
                                <w:p w14:paraId="0B91BEEB" w14:textId="77777777" w:rsidR="00D9628F" w:rsidRDefault="00860D24" w:rsidP="00D9628F">
                                  <w:pPr>
                                    <w:pStyle w:val="paratext0"/>
                                    <w:jc w:val="left"/>
                                    <w:rPr>
                                      <w:w w:val="90"/>
                                    </w:rPr>
                                  </w:pPr>
                                  <w:sdt>
                                    <w:sdtPr>
                                      <w:rPr>
                                        <w:rStyle w:val="AddressChar"/>
                                      </w:rPr>
                                      <w:id w:val="-451474235"/>
                                      <w:showingPlcHdr/>
                                    </w:sdtPr>
                                    <w:sdtEndPr>
                                      <w:rPr>
                                        <w:rStyle w:val="DefaultParagraphFont"/>
                                        <w:rFonts w:asciiTheme="minorHAnsi" w:hAnsiTheme="minorHAnsi"/>
                                        <w:color w:val="0D0D0D" w:themeColor="text1" w:themeTint="F2"/>
                                        <w:sz w:val="18"/>
                                      </w:rPr>
                                    </w:sdtEndPr>
                                    <w:sdtContent>
                                      <w:r w:rsidR="00D9628F">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w:t>
                                      </w:r>
                                    </w:sdtContent>
                                  </w:sdt>
                                </w:p>
                              </w:txbxContent>
                            </v:textbox>
                          </v:shape>
                        </v:group>
                        <v:shape id="Graphic 4" o:spid="_x0000_s1072" type="#_x0000_t75" alt="Gears" style="position:absolute;left:3810;top:4978;width:7759;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">
                          <v:imagedata r:id="rId24" o:title="Gears"/>
                        </v:shape>
                        <v:shape id="Graphic 5" o:spid="_x0000_s1073" type="#_x0000_t75" alt="Monitor" style="position:absolute;left:27241;top:5516;width:722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">
                          <v:imagedata r:id="rId25" o:title="Monitor"/>
                        </v:shape>
                        <v:shape id="Graphic 6" o:spid="_x0000_s1074" type="#_x0000_t75" alt="Bar chart" style="position:absolute;left:52006;top:7001;width:5740;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">
                          <v:imagedata r:id="rId26" o:title="Bar chart"/>
                        </v:shape>
                      </v:group>
                      <w10:anchorlock/>
                    </v:group>
                  </w:pict>
                </mc:Fallback>
              </mc:AlternateContent>
            </w:r>
          </w:p>
        </w:tc>
      </w:tr>
    </w:tbl>
    <w:p w14:paraId="7B3720E9" w14:textId="77777777" w:rsidR="002F5FDB" w:rsidRDefault="00E74953" w:rsidP="00F45444">
      <w:pPr>
        <w:tabs>
          <w:tab w:val="left" w:pos="16743"/>
          <w:tab w:val="left" w:pos="18570"/>
        </w:tabs>
        <w:ind w:right="90"/>
      </w:pPr>
      <w:r>
        <w:rPr>
          <w:noProof/>
        </w:rPr>
        <w:drawing>
          <wp:anchor distT="0" distB="0" distL="114300" distR="114300" simplePos="0" relativeHeight="251653117" behindDoc="1" locked="0" layoutInCell="1" allowOverlap="1" wp14:anchorId="730C0CA9" wp14:editId="304EAE53">
            <wp:simplePos x="0" y="0"/>
            <wp:positionH relativeFrom="column">
              <wp:posOffset>-280035</wp:posOffset>
            </wp:positionH>
            <wp:positionV relativeFrom="page">
              <wp:posOffset>-23259</wp:posOffset>
            </wp:positionV>
            <wp:extent cx="15641824" cy="10105901"/>
            <wp:effectExtent l="0" t="0" r="0" b="0"/>
            <wp:wrapNone/>
            <wp:docPr id="39" name="Picture 39" descr="graphic design with gr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M10385371-Business-brochure-(Green-Wave-design,-half-fold)-2.png"/>
                    <pic:cNvPicPr/>
                  </pic:nvPicPr>
                  <pic:blipFill>
                    <a:blip r:embed="rId27">
                      <a:extLst>
                        <a:ext uri="{28A0092B-C50C-407E-A947-70E740481C1C}">
                          <a14:useLocalDpi xmlns:a14="http://schemas.microsoft.com/office/drawing/2010/main" val="0"/>
                        </a:ext>
                      </a:extLst>
                    </a:blip>
                    <a:stretch>
                      <a:fillRect/>
                    </a:stretch>
                  </pic:blipFill>
                  <pic:spPr>
                    <a:xfrm>
                      <a:off x="0" y="0"/>
                      <a:ext cx="15641824" cy="101059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2" behindDoc="1" locked="0" layoutInCell="1" allowOverlap="1" wp14:anchorId="5582749A" wp14:editId="08C0189B">
            <wp:simplePos x="0" y="0"/>
            <wp:positionH relativeFrom="column">
              <wp:posOffset>5649595</wp:posOffset>
            </wp:positionH>
            <wp:positionV relativeFrom="page">
              <wp:posOffset>-23495</wp:posOffset>
            </wp:positionV>
            <wp:extent cx="9705975" cy="9479280"/>
            <wp:effectExtent l="0" t="0" r="9525" b="7620"/>
            <wp:wrapNone/>
            <wp:docPr id="40" name="Picture 40" descr="building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M10385371-Business-brochure-(Green-Wave-design,-half-fold)-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05975" cy="9479280"/>
                    </a:xfrm>
                    <a:prstGeom prst="rect">
                      <a:avLst/>
                    </a:prstGeom>
                  </pic:spPr>
                </pic:pic>
              </a:graphicData>
            </a:graphic>
            <wp14:sizeRelV relativeFrom="margin">
              <wp14:pctHeight>0</wp14:pctHeight>
            </wp14:sizeRelV>
          </wp:anchor>
        </w:drawing>
      </w:r>
      <w:r w:rsidR="009C4853">
        <w:rPr>
          <w:rStyle w:val="Tagline04Char"/>
          <w:b w:val="0"/>
          <w:bCs w:val="0"/>
        </w:rPr>
        <w:softHyphen/>
      </w:r>
      <w:r w:rsidR="00F45444">
        <w:rPr>
          <w:rStyle w:val="Tagline04Char"/>
          <w:b w:val="0"/>
          <w:bCs w:val="0"/>
        </w:rPr>
        <w:tab/>
      </w:r>
      <w:r w:rsidR="00F45444">
        <w:rPr>
          <w:rStyle w:val="Tagline04Char"/>
          <w:b w:val="0"/>
          <w:bCs w:val="0"/>
        </w:rPr>
        <w:tab/>
      </w:r>
    </w:p>
    <w:sectPr w:rsidR="002F5FDB" w:rsidSect="00C412E4">
      <w:pgSz w:w="24480" w:h="15840"/>
      <w:pgMar w:top="450" w:right="360" w:bottom="45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0FD2"/>
    <w:multiLevelType w:val="hybridMultilevel"/>
    <w:tmpl w:val="569E8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77287"/>
    <w:multiLevelType w:val="hybridMultilevel"/>
    <w:tmpl w:val="F814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CB4E8F"/>
    <w:multiLevelType w:val="hybridMultilevel"/>
    <w:tmpl w:val="052EEDFA"/>
    <w:lvl w:ilvl="0" w:tplc="E5463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2154B"/>
    <w:multiLevelType w:val="hybridMultilevel"/>
    <w:tmpl w:val="2B501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63F69"/>
    <w:multiLevelType w:val="hybridMultilevel"/>
    <w:tmpl w:val="A3CA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07FF9"/>
    <w:multiLevelType w:val="hybridMultilevel"/>
    <w:tmpl w:val="6B90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F35A9"/>
    <w:multiLevelType w:val="hybridMultilevel"/>
    <w:tmpl w:val="BB4CC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D24"/>
    <w:rsid w:val="00010906"/>
    <w:rsid w:val="00075B68"/>
    <w:rsid w:val="00077728"/>
    <w:rsid w:val="001149A4"/>
    <w:rsid w:val="00162037"/>
    <w:rsid w:val="001778F2"/>
    <w:rsid w:val="001817BF"/>
    <w:rsid w:val="001A0CFD"/>
    <w:rsid w:val="001F522F"/>
    <w:rsid w:val="0021739E"/>
    <w:rsid w:val="002F5FDB"/>
    <w:rsid w:val="005F2FEC"/>
    <w:rsid w:val="00651FB7"/>
    <w:rsid w:val="006B66EC"/>
    <w:rsid w:val="006D2F51"/>
    <w:rsid w:val="007044A4"/>
    <w:rsid w:val="0076211B"/>
    <w:rsid w:val="007A3CFE"/>
    <w:rsid w:val="007B6198"/>
    <w:rsid w:val="0081438A"/>
    <w:rsid w:val="00860D24"/>
    <w:rsid w:val="00895469"/>
    <w:rsid w:val="009C4853"/>
    <w:rsid w:val="00A01E65"/>
    <w:rsid w:val="00A712DB"/>
    <w:rsid w:val="00A72F03"/>
    <w:rsid w:val="00A9789C"/>
    <w:rsid w:val="00B16C48"/>
    <w:rsid w:val="00B24659"/>
    <w:rsid w:val="00BD24BE"/>
    <w:rsid w:val="00BF6B49"/>
    <w:rsid w:val="00C07C01"/>
    <w:rsid w:val="00C412E4"/>
    <w:rsid w:val="00C57B05"/>
    <w:rsid w:val="00C724AA"/>
    <w:rsid w:val="00D9628F"/>
    <w:rsid w:val="00DE0368"/>
    <w:rsid w:val="00DE4145"/>
    <w:rsid w:val="00E0194E"/>
    <w:rsid w:val="00E531DB"/>
    <w:rsid w:val="00E65C32"/>
    <w:rsid w:val="00E74953"/>
    <w:rsid w:val="00E97AAA"/>
    <w:rsid w:val="00EC0D51"/>
    <w:rsid w:val="00ED5EAC"/>
    <w:rsid w:val="00F00A36"/>
    <w:rsid w:val="00F45444"/>
    <w:rsid w:val="00F71AA5"/>
    <w:rsid w:val="00FD2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09D7"/>
  <w15:docId w15:val="{32BD9D3A-A35F-4A5C-A148-4758FFE0B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F5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FDB"/>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2F5FDB"/>
    <w:rPr>
      <w:rFonts w:ascii="Verdana" w:hAnsi="Verdana"/>
      <w:sz w:val="16"/>
      <w:szCs w:val="16"/>
    </w:rPr>
  </w:style>
  <w:style w:type="character" w:styleId="PlaceholderText">
    <w:name w:val="Placeholder Text"/>
    <w:basedOn w:val="DefaultParagraphFont"/>
    <w:uiPriority w:val="99"/>
    <w:semiHidden/>
    <w:rsid w:val="002F5FDB"/>
    <w:rPr>
      <w:color w:val="808080"/>
    </w:rPr>
  </w:style>
  <w:style w:type="paragraph" w:customStyle="1" w:styleId="bottomtext">
    <w:name w:val="bottom_text"/>
    <w:basedOn w:val="Normal"/>
    <w:link w:val="bottomtextChar"/>
    <w:qFormat/>
    <w:rsid w:val="00DE0368"/>
    <w:pPr>
      <w:widowControl w:val="0"/>
      <w:spacing w:before="360" w:after="560" w:line="240" w:lineRule="exact"/>
    </w:pPr>
    <w:rPr>
      <w:rFonts w:ascii="Microsoft Sans Serif" w:hAnsi="Microsoft Sans Serif"/>
      <w:i/>
      <w:color w:val="B9AD8C" w:themeColor="background2" w:themeShade="BF"/>
      <w:sz w:val="40"/>
    </w:rPr>
  </w:style>
  <w:style w:type="paragraph" w:customStyle="1" w:styleId="CompanyLogo">
    <w:name w:val="CompanyLogo"/>
    <w:basedOn w:val="Normal"/>
    <w:link w:val="CompanyLogoChar"/>
    <w:qFormat/>
    <w:rsid w:val="00C724AA"/>
    <w:pPr>
      <w:jc w:val="right"/>
    </w:pPr>
    <w:rPr>
      <w:rFonts w:ascii="Eras Bold ITC" w:hAnsi="Eras Bold ITC"/>
      <w:color w:val="549E39" w:themeColor="accent1"/>
      <w:sz w:val="96"/>
    </w:rPr>
  </w:style>
  <w:style w:type="character" w:customStyle="1" w:styleId="bottomtextChar">
    <w:name w:val="bottom_text Char"/>
    <w:basedOn w:val="DefaultParagraphFont"/>
    <w:link w:val="bottomtext"/>
    <w:rsid w:val="00DE0368"/>
    <w:rPr>
      <w:rFonts w:ascii="Microsoft Sans Serif" w:hAnsi="Microsoft Sans Serif"/>
      <w:i/>
      <w:color w:val="B9AD8C" w:themeColor="background2" w:themeShade="BF"/>
      <w:sz w:val="40"/>
    </w:rPr>
  </w:style>
  <w:style w:type="paragraph" w:customStyle="1" w:styleId="ParaText">
    <w:name w:val="Para_Text"/>
    <w:basedOn w:val="Normal"/>
    <w:link w:val="ParaTextChar"/>
    <w:qFormat/>
    <w:rsid w:val="00F71AA5"/>
    <w:pPr>
      <w:widowControl w:val="0"/>
      <w:spacing w:before="40" w:after="80" w:line="360" w:lineRule="auto"/>
      <w:jc w:val="right"/>
    </w:pPr>
    <w:rPr>
      <w:rFonts w:ascii="Microsoft Sans Serif" w:hAnsi="Microsoft Sans Serif" w:cs="Arial"/>
      <w:b/>
      <w:color w:val="455F51" w:themeColor="text2"/>
      <w:spacing w:val="20"/>
      <w:w w:val="90"/>
      <w:sz w:val="28"/>
      <w:szCs w:val="18"/>
    </w:rPr>
  </w:style>
  <w:style w:type="character" w:customStyle="1" w:styleId="CompanyLogoChar">
    <w:name w:val="CompanyLogo Char"/>
    <w:basedOn w:val="DefaultParagraphFont"/>
    <w:link w:val="CompanyLogo"/>
    <w:rsid w:val="00C724AA"/>
    <w:rPr>
      <w:rFonts w:ascii="Eras Bold ITC" w:hAnsi="Eras Bold ITC"/>
      <w:color w:val="549E39" w:themeColor="accent1"/>
      <w:sz w:val="96"/>
    </w:rPr>
  </w:style>
  <w:style w:type="paragraph" w:customStyle="1" w:styleId="ParaText02">
    <w:name w:val="Para_Text02"/>
    <w:basedOn w:val="Normal"/>
    <w:link w:val="ParaText02Char"/>
    <w:qFormat/>
    <w:rsid w:val="00F71AA5"/>
    <w:pPr>
      <w:widowControl w:val="0"/>
      <w:spacing w:before="360" w:after="560" w:line="280" w:lineRule="exact"/>
      <w:jc w:val="right"/>
    </w:pPr>
    <w:rPr>
      <w:rFonts w:ascii="Microsoft Sans Serif" w:hAnsi="Microsoft Sans Serif"/>
      <w:color w:val="455F51" w:themeColor="text2"/>
      <w:sz w:val="24"/>
    </w:rPr>
  </w:style>
  <w:style w:type="character" w:customStyle="1" w:styleId="ParaTextChar">
    <w:name w:val="Para_Text Char"/>
    <w:basedOn w:val="DefaultParagraphFont"/>
    <w:link w:val="ParaText"/>
    <w:rsid w:val="00F71AA5"/>
    <w:rPr>
      <w:rFonts w:ascii="Microsoft Sans Serif" w:hAnsi="Microsoft Sans Serif" w:cs="Arial"/>
      <w:b/>
      <w:color w:val="455F51" w:themeColor="text2"/>
      <w:spacing w:val="20"/>
      <w:w w:val="90"/>
      <w:sz w:val="28"/>
      <w:szCs w:val="18"/>
    </w:rPr>
  </w:style>
  <w:style w:type="paragraph" w:customStyle="1" w:styleId="Address">
    <w:name w:val="Address"/>
    <w:basedOn w:val="Normal"/>
    <w:link w:val="AddressChar"/>
    <w:qFormat/>
    <w:rsid w:val="006B66EC"/>
    <w:pPr>
      <w:spacing w:before="120" w:after="120"/>
    </w:pPr>
    <w:rPr>
      <w:rFonts w:ascii="Microsoft Sans Serif" w:hAnsi="Microsoft Sans Serif"/>
      <w:color w:val="455F51" w:themeColor="text2"/>
      <w:sz w:val="28"/>
    </w:rPr>
  </w:style>
  <w:style w:type="character" w:customStyle="1" w:styleId="ParaText02Char">
    <w:name w:val="Para_Text02 Char"/>
    <w:basedOn w:val="DefaultParagraphFont"/>
    <w:link w:val="ParaText02"/>
    <w:rsid w:val="00F71AA5"/>
    <w:rPr>
      <w:rFonts w:ascii="Microsoft Sans Serif" w:hAnsi="Microsoft Sans Serif"/>
      <w:color w:val="455F51" w:themeColor="text2"/>
      <w:sz w:val="24"/>
    </w:rPr>
  </w:style>
  <w:style w:type="character" w:customStyle="1" w:styleId="AddressChar">
    <w:name w:val="Address Char"/>
    <w:basedOn w:val="DefaultParagraphFont"/>
    <w:link w:val="Address"/>
    <w:rsid w:val="006B66EC"/>
    <w:rPr>
      <w:rFonts w:ascii="Microsoft Sans Serif" w:hAnsi="Microsoft Sans Serif"/>
      <w:color w:val="455F51" w:themeColor="text2"/>
      <w:sz w:val="28"/>
    </w:rPr>
  </w:style>
  <w:style w:type="paragraph" w:customStyle="1" w:styleId="Tagline">
    <w:name w:val="Tagline"/>
    <w:basedOn w:val="Normal"/>
    <w:link w:val="TaglineChar"/>
    <w:qFormat/>
    <w:rsid w:val="00F71AA5"/>
    <w:pPr>
      <w:spacing w:after="0"/>
      <w:jc w:val="right"/>
    </w:pPr>
    <w:rPr>
      <w:rFonts w:cs="Arial"/>
      <w:bCs/>
      <w:color w:val="0989B1" w:themeColor="accent6"/>
      <w:w w:val="90"/>
      <w:sz w:val="52"/>
      <w:szCs w:val="46"/>
    </w:rPr>
  </w:style>
  <w:style w:type="paragraph" w:customStyle="1" w:styleId="Tagline02">
    <w:name w:val="Tagline 02"/>
    <w:basedOn w:val="Normal"/>
    <w:link w:val="Tagline02Char"/>
    <w:qFormat/>
    <w:rsid w:val="00F00A36"/>
    <w:pPr>
      <w:spacing w:after="0" w:line="240" w:lineRule="auto"/>
      <w:jc w:val="center"/>
    </w:pPr>
    <w:rPr>
      <w:rFonts w:ascii="Microsoft Sans Serif" w:hAnsi="Microsoft Sans Serif"/>
      <w:color w:val="C0CF3A" w:themeColor="accent3"/>
      <w:sz w:val="48"/>
    </w:rPr>
  </w:style>
  <w:style w:type="character" w:customStyle="1" w:styleId="TaglineChar">
    <w:name w:val="Tagline Char"/>
    <w:basedOn w:val="DefaultParagraphFont"/>
    <w:link w:val="Tagline"/>
    <w:rsid w:val="00F71AA5"/>
    <w:rPr>
      <w:rFonts w:cs="Arial"/>
      <w:bCs/>
      <w:color w:val="0989B1" w:themeColor="accent6"/>
      <w:w w:val="90"/>
      <w:sz w:val="52"/>
      <w:szCs w:val="46"/>
    </w:rPr>
  </w:style>
  <w:style w:type="character" w:customStyle="1" w:styleId="Tagline02Char">
    <w:name w:val="Tagline 02 Char"/>
    <w:basedOn w:val="DefaultParagraphFont"/>
    <w:link w:val="Tagline02"/>
    <w:rsid w:val="00F00A36"/>
    <w:rPr>
      <w:rFonts w:ascii="Microsoft Sans Serif" w:hAnsi="Microsoft Sans Serif"/>
      <w:color w:val="C0CF3A" w:themeColor="accent3"/>
      <w:sz w:val="48"/>
    </w:rPr>
  </w:style>
  <w:style w:type="paragraph" w:customStyle="1" w:styleId="Paratext03">
    <w:name w:val="Para_text03"/>
    <w:basedOn w:val="Normal"/>
    <w:link w:val="Paratext03Char"/>
    <w:qFormat/>
    <w:rsid w:val="00C724AA"/>
    <w:pPr>
      <w:spacing w:before="120" w:after="120" w:line="360" w:lineRule="auto"/>
    </w:pPr>
    <w:rPr>
      <w:rFonts w:ascii="Microsoft Sans Serif" w:hAnsi="Microsoft Sans Serif"/>
      <w:color w:val="549E39" w:themeColor="accent1"/>
      <w:sz w:val="28"/>
    </w:rPr>
  </w:style>
  <w:style w:type="character" w:customStyle="1" w:styleId="Paratext03Char">
    <w:name w:val="Para_text03 Char"/>
    <w:basedOn w:val="DefaultParagraphFont"/>
    <w:link w:val="Paratext03"/>
    <w:rsid w:val="00C724AA"/>
    <w:rPr>
      <w:rFonts w:ascii="Microsoft Sans Serif" w:hAnsi="Microsoft Sans Serif"/>
      <w:color w:val="549E39" w:themeColor="accent1"/>
      <w:sz w:val="28"/>
    </w:rPr>
  </w:style>
  <w:style w:type="paragraph" w:customStyle="1" w:styleId="Tagline03">
    <w:name w:val="Tagline 03"/>
    <w:basedOn w:val="Normal"/>
    <w:link w:val="Tagline03Char"/>
    <w:qFormat/>
    <w:rsid w:val="002F5FDB"/>
    <w:pPr>
      <w:widowControl w:val="0"/>
      <w:spacing w:after="80" w:line="240" w:lineRule="auto"/>
    </w:pPr>
    <w:rPr>
      <w:rFonts w:cs="Arial"/>
      <w:caps/>
      <w:color w:val="0D0D0D" w:themeColor="text1" w:themeTint="F2"/>
      <w:w w:val="90"/>
      <w:sz w:val="36"/>
      <w:szCs w:val="16"/>
    </w:rPr>
  </w:style>
  <w:style w:type="paragraph" w:customStyle="1" w:styleId="Paratext04">
    <w:name w:val="Para_text04"/>
    <w:link w:val="Paratext04Char"/>
    <w:qFormat/>
    <w:rsid w:val="002F5FDB"/>
    <w:pPr>
      <w:widowControl w:val="0"/>
      <w:spacing w:line="360" w:lineRule="exact"/>
      <w:jc w:val="both"/>
    </w:pPr>
    <w:rPr>
      <w:color w:val="0D0D0D" w:themeColor="text1" w:themeTint="F2"/>
      <w:sz w:val="18"/>
      <w:szCs w:val="17"/>
    </w:rPr>
  </w:style>
  <w:style w:type="character" w:customStyle="1" w:styleId="Tagline03Char">
    <w:name w:val="Tagline 03 Char"/>
    <w:basedOn w:val="DefaultParagraphFont"/>
    <w:link w:val="Tagline03"/>
    <w:rsid w:val="002F5FDB"/>
    <w:rPr>
      <w:rFonts w:cs="Arial"/>
      <w:caps/>
      <w:color w:val="0D0D0D" w:themeColor="text1" w:themeTint="F2"/>
      <w:w w:val="90"/>
      <w:sz w:val="36"/>
      <w:szCs w:val="16"/>
    </w:rPr>
  </w:style>
  <w:style w:type="paragraph" w:customStyle="1" w:styleId="Tagline04">
    <w:name w:val="Tagline04"/>
    <w:basedOn w:val="Normal"/>
    <w:link w:val="Tagline04Char"/>
    <w:qFormat/>
    <w:rsid w:val="00F00A36"/>
    <w:pPr>
      <w:widowControl w:val="0"/>
      <w:spacing w:before="240" w:after="440" w:line="600" w:lineRule="exact"/>
    </w:pPr>
    <w:rPr>
      <w:rFonts w:cs="Arial"/>
      <w:b/>
      <w:bCs/>
      <w:color w:val="FFFFFF" w:themeColor="background1"/>
      <w:w w:val="90"/>
      <w:sz w:val="72"/>
      <w:szCs w:val="64"/>
    </w:rPr>
  </w:style>
  <w:style w:type="character" w:customStyle="1" w:styleId="Paratext04Char">
    <w:name w:val="Para_text04 Char"/>
    <w:basedOn w:val="DefaultParagraphFont"/>
    <w:link w:val="Paratext04"/>
    <w:rsid w:val="002F5FDB"/>
    <w:rPr>
      <w:color w:val="0D0D0D" w:themeColor="text1" w:themeTint="F2"/>
      <w:sz w:val="18"/>
      <w:szCs w:val="17"/>
    </w:rPr>
  </w:style>
  <w:style w:type="paragraph" w:customStyle="1" w:styleId="Tagline05">
    <w:name w:val="Tagline05"/>
    <w:basedOn w:val="Normal"/>
    <w:link w:val="Tagline05Char"/>
    <w:qFormat/>
    <w:rsid w:val="002F5FDB"/>
    <w:rPr>
      <w:color w:val="433C29" w:themeColor="background2" w:themeShade="40"/>
      <w:sz w:val="60"/>
    </w:rPr>
  </w:style>
  <w:style w:type="character" w:customStyle="1" w:styleId="Tagline05Char">
    <w:name w:val="Tagline05 Char"/>
    <w:basedOn w:val="DefaultParagraphFont"/>
    <w:link w:val="Tagline05"/>
    <w:rsid w:val="002F5FDB"/>
    <w:rPr>
      <w:color w:val="433C29" w:themeColor="background2" w:themeShade="40"/>
      <w:sz w:val="60"/>
    </w:rPr>
  </w:style>
  <w:style w:type="character" w:customStyle="1" w:styleId="Tagline04Char">
    <w:name w:val="Tagline04 Char"/>
    <w:basedOn w:val="DefaultParagraphFont"/>
    <w:link w:val="Tagline04"/>
    <w:rsid w:val="00F00A36"/>
    <w:rPr>
      <w:rFonts w:cs="Arial"/>
      <w:b/>
      <w:bCs/>
      <w:color w:val="FFFFFF" w:themeColor="background1"/>
      <w:w w:val="90"/>
      <w:sz w:val="72"/>
      <w:szCs w:val="64"/>
    </w:rPr>
  </w:style>
  <w:style w:type="paragraph" w:customStyle="1" w:styleId="paratext0">
    <w:name w:val="para text"/>
    <w:basedOn w:val="Paratext04"/>
    <w:rsid w:val="001149A4"/>
    <w:pPr>
      <w:spacing w:after="120" w:line="240" w:lineRule="auto"/>
    </w:pPr>
  </w:style>
  <w:style w:type="paragraph" w:styleId="Caption">
    <w:name w:val="caption"/>
    <w:basedOn w:val="Normal"/>
    <w:next w:val="Normal"/>
    <w:uiPriority w:val="35"/>
    <w:unhideWhenUsed/>
    <w:qFormat/>
    <w:rsid w:val="00C412E4"/>
    <w:pPr>
      <w:spacing w:line="240" w:lineRule="auto"/>
    </w:pPr>
    <w:rPr>
      <w:i/>
      <w:iCs/>
      <w:color w:val="455F51" w:themeColor="text2"/>
      <w:sz w:val="18"/>
      <w:szCs w:val="18"/>
    </w:rPr>
  </w:style>
  <w:style w:type="paragraph" w:styleId="NormalWeb">
    <w:name w:val="Normal (Web)"/>
    <w:basedOn w:val="Normal"/>
    <w:uiPriority w:val="99"/>
    <w:semiHidden/>
    <w:unhideWhenUsed/>
    <w:rsid w:val="00C57B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08168">
      <w:bodyDiv w:val="1"/>
      <w:marLeft w:val="0"/>
      <w:marRight w:val="0"/>
      <w:marTop w:val="0"/>
      <w:marBottom w:val="0"/>
      <w:divBdr>
        <w:top w:val="none" w:sz="0" w:space="0" w:color="auto"/>
        <w:left w:val="none" w:sz="0" w:space="0" w:color="auto"/>
        <w:bottom w:val="none" w:sz="0" w:space="0" w:color="auto"/>
        <w:right w:val="none" w:sz="0" w:space="0" w:color="auto"/>
      </w:divBdr>
    </w:div>
    <w:div w:id="13276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e\AppData\Roaming\Microsoft\Templates\Business%20brochure%20(Green%20Wave%20design,%20half-fo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689"/>
    <w:rsid w:val="00E91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qFormat/>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character" w:customStyle="1" w:styleId="ParaTextChar">
    <w:name w:val="Para_Text Char"/>
    <w:basedOn w:val="DefaultParagraphFont"/>
    <w:link w:val="ParaText"/>
    <w:rPr>
      <w:rFonts w:ascii="Microsoft Sans Serif" w:eastAsiaTheme="minorHAnsi" w:hAnsi="Microsoft Sans Serif" w:cs="Arial"/>
      <w:b/>
      <w:color w:val="44546A" w:themeColor="text2"/>
      <w:spacing w:val="20"/>
      <w:w w:val="90"/>
      <w:sz w:val="28"/>
      <w:szCs w:val="18"/>
    </w:rPr>
  </w:style>
  <w:style w:type="paragraph" w:customStyle="1" w:styleId="9388718850254C65AA5A7BB84B112405">
    <w:name w:val="9388718850254C65AA5A7BB84B112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TPFriendlyName xmlns="4873beb7-5857-4685-be1f-d57550cc96cc">Brochure (Green Wave design)</TPFriendlyName>
    <IntlLangReview xmlns="4873beb7-5857-4685-be1f-d57550cc96cc" xsi:nil="true"/>
    <PolicheckWords xmlns="4873beb7-5857-4685-be1f-d57550cc96cc" xsi:nil="true"/>
    <SubmitterId xmlns="4873beb7-5857-4685-be1f-d57550cc96cc" xsi:nil="true"/>
    <AcquiredFrom xmlns="4873beb7-5857-4685-be1f-d57550cc96cc" xsi:nil="true"/>
    <EditorialStatus xmlns="4873beb7-5857-4685-be1f-d57550cc96cc" xsi:nil="true"/>
    <Markets xmlns="4873beb7-5857-4685-be1f-d57550cc96cc"/>
    <OriginAsset xmlns="4873beb7-5857-4685-be1f-d57550cc96cc" xsi:nil="true"/>
    <AssetStart xmlns="4873beb7-5857-4685-be1f-d57550cc96cc">2009-11-19T05:08:52+00:00</AssetStart>
    <FriendlyTitle xmlns="4873beb7-5857-4685-be1f-d57550cc96cc" xsi:nil="true"/>
    <MarketSpecific xmlns="4873beb7-5857-4685-be1f-d57550cc96cc" xsi:nil="true"/>
    <TPNamespace xmlns="4873beb7-5857-4685-be1f-d57550cc96cc">WINWORD</TPNamespace>
    <PublishStatusLookup xmlns="4873beb7-5857-4685-be1f-d57550cc96cc">
      <Value>553890</Value>
      <Value>1309154</Value>
    </PublishStatusLookup>
    <APAuthor xmlns="4873beb7-5857-4685-be1f-d57550cc96cc">
      <UserInfo>
        <DisplayName/>
        <AccountId>191</AccountId>
        <AccountType/>
      </UserInfo>
    </APAuthor>
    <TPCommandLine xmlns="4873beb7-5857-4685-be1f-d57550cc96cc">{WD} /f {FilePath}</TPCommandLin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-1</NumericId>
    <ParentAssetId xmlns="4873beb7-5857-4685-be1f-d57550cc96cc" xsi:nil="true"/>
    <OriginalSourceMarket xmlns="4873beb7-5857-4685-be1f-d57550cc96cc">english</OriginalSourceMarket>
    <ApprovalStatus xmlns="4873beb7-5857-4685-be1f-d57550cc96cc">InProgress</ApprovalStatus>
    <TPComponent xmlns="4873beb7-5857-4685-be1f-d57550cc96cc">WORDFiles</TPComponent>
    <EditorialTags xmlns="4873beb7-5857-4685-be1f-d57550cc96cc" xsi:nil="true"/>
    <TPExecutable xmlns="4873beb7-5857-4685-be1f-d57550cc96cc" xsi:nil="true"/>
    <TPLaunchHelpLink xmlns="4873beb7-5857-4685-be1f-d57550cc96cc" xsi:nil="true"/>
    <SourceTitle xmlns="4873beb7-5857-4685-be1f-d57550cc96cc">Brochure (Green Wave design)</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false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ListingID:;Manager:;BuildStatus:Publish Pending;MockupPath:</LegacyData>
    <ClipArtFilename xmlns="4873beb7-5857-4685-be1f-d57550cc96cc" xsi:nil="true"/>
    <TPApplication xmlns="4873beb7-5857-4685-be1f-d57550cc96cc">Word</TPApplication>
    <CSXHash xmlns="4873beb7-5857-4685-be1f-d57550cc96cc" xsi:nil="true"/>
    <DirectSourceMarket xmlns="4873beb7-5857-4685-be1f-d57550cc96cc">english</DirectSourceMarket>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12</TPAppVersion>
    <VoteCount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TP010385371</AssetId>
    <TPClientViewer xmlns="4873beb7-5857-4685-be1f-d57550cc96cc">Microsoft Office Word</TPClientViewer>
    <DSATActionTaken xmlns="4873beb7-5857-4685-be1f-d57550cc96cc" xsi:nil="true"/>
    <APEditor xmlns="4873beb7-5857-4685-be1f-d57550cc96cc">
      <UserInfo>
        <DisplayName/>
        <AccountId>92</AccountId>
        <AccountType/>
      </UserInfo>
    </APEditor>
    <TPInstallLocation xmlns="4873beb7-5857-4685-be1f-d57550cc96cc">{My Templates}</TPInstallLocation>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631</BugNumber>
    <CrawlForDependencies xmlns="4873beb7-5857-4685-be1f-d57550cc96cc">false</CrawlForDependencies>
    <LastHandOff xmlns="4873beb7-5857-4685-be1f-d57550cc96cc" xsi:nil="true"/>
    <Milestone xmlns="4873beb7-5857-4685-be1f-d57550cc96cc" xsi:nil="true"/>
    <UANotes xmlns="4873beb7-5857-4685-be1f-d57550cc96cc">Webdunia</UANotes>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154295</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41DBA-71AC-4E4E-9F7B-D042F0D54104}">
  <ds:schemaRefs>
    <ds:schemaRef ds:uri="http://schemas.microsoft.com/sharepoint/v3/contenttype/forms"/>
  </ds:schemaRefs>
</ds:datastoreItem>
</file>

<file path=customXml/itemProps2.xml><?xml version="1.0" encoding="utf-8"?>
<ds:datastoreItem xmlns:ds="http://schemas.openxmlformats.org/officeDocument/2006/customXml" ds:itemID="{1D28CAE4-F8C6-4E13-AFCA-240F76ADC6D3}">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1E0FD265-8149-4C2E-85E6-A67FF27B9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DED11-F85F-43E8-9E40-1CE7940F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 (Green Wave design, half-fold).dotx</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Sofie</dc:creator>
  <cp:lastModifiedBy>Alptekin Aydoğan</cp:lastModifiedBy>
  <cp:revision>1</cp:revision>
  <cp:lastPrinted>2009-05-22T06:41:00Z</cp:lastPrinted>
  <dcterms:created xsi:type="dcterms:W3CDTF">2018-02-10T18:30:00Z</dcterms:created>
  <dcterms:modified xsi:type="dcterms:W3CDTF">2018-02-10T18:30:00Z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Applications">
    <vt:lpwstr>448;#Word 14;#95;#Word 12;#79;#Template 12</vt:lpwstr>
  </property>
</Properties>
</file>